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48A" w:rsidRPr="00E57DC3" w:rsidRDefault="0086348A" w:rsidP="009E3ED3">
      <w:pPr>
        <w:jc w:val="center"/>
        <w:rPr>
          <w:rFonts w:ascii="Arial" w:hAnsi="Arial" w:cs="Arial"/>
          <w:b/>
          <w:i/>
        </w:rPr>
      </w:pPr>
      <w:r w:rsidRPr="00E57DC3">
        <w:rPr>
          <w:rFonts w:ascii="Arial" w:hAnsi="Arial" w:cs="Arial"/>
          <w:b/>
          <w:i/>
          <w:highlight w:val="lightGray"/>
        </w:rPr>
        <w:t>OFERTA (załącznik nr 1 do zapytania ofertowego)</w:t>
      </w:r>
    </w:p>
    <w:p w:rsidR="0086348A" w:rsidRPr="00E57DC3" w:rsidRDefault="0086348A" w:rsidP="0086348A">
      <w:pPr>
        <w:pStyle w:val="Akapitzlist"/>
        <w:numPr>
          <w:ilvl w:val="0"/>
          <w:numId w:val="13"/>
        </w:numPr>
        <w:rPr>
          <w:rFonts w:ascii="Arial" w:hAnsi="Arial" w:cs="Arial"/>
          <w:sz w:val="20"/>
          <w:szCs w:val="20"/>
          <w:highlight w:val="lightGray"/>
        </w:rPr>
      </w:pPr>
      <w:r w:rsidRPr="00E57DC3">
        <w:rPr>
          <w:rFonts w:ascii="Arial" w:hAnsi="Arial" w:cs="Arial"/>
          <w:sz w:val="20"/>
          <w:szCs w:val="20"/>
          <w:highlight w:val="lightGray"/>
        </w:rPr>
        <w:t>Miejsce i data:</w:t>
      </w:r>
    </w:p>
    <w:p w:rsidR="0086348A" w:rsidRPr="00E57DC3" w:rsidRDefault="0086348A" w:rsidP="0086348A">
      <w:pPr>
        <w:rPr>
          <w:rFonts w:ascii="Arial" w:hAnsi="Arial" w:cs="Arial"/>
          <w:b/>
          <w:i/>
          <w:sz w:val="20"/>
          <w:szCs w:val="20"/>
        </w:rPr>
      </w:pPr>
      <w:r w:rsidRPr="00E57DC3">
        <w:rPr>
          <w:rFonts w:ascii="Arial" w:hAnsi="Arial" w:cs="Arial"/>
          <w:b/>
          <w:i/>
          <w:sz w:val="20"/>
          <w:szCs w:val="20"/>
        </w:rPr>
        <w:t>………………………………………………………………………………………………………………………</w:t>
      </w:r>
    </w:p>
    <w:p w:rsidR="0086348A" w:rsidRPr="00E57DC3" w:rsidRDefault="0086348A" w:rsidP="0086348A">
      <w:pPr>
        <w:pStyle w:val="Akapitzlist"/>
        <w:numPr>
          <w:ilvl w:val="0"/>
          <w:numId w:val="13"/>
        </w:numPr>
        <w:rPr>
          <w:rFonts w:ascii="Arial" w:hAnsi="Arial" w:cs="Arial"/>
          <w:sz w:val="20"/>
          <w:szCs w:val="20"/>
          <w:highlight w:val="lightGray"/>
        </w:rPr>
      </w:pPr>
      <w:r w:rsidRPr="00E57DC3">
        <w:rPr>
          <w:rFonts w:ascii="Arial" w:hAnsi="Arial" w:cs="Arial"/>
          <w:sz w:val="20"/>
          <w:szCs w:val="20"/>
          <w:highlight w:val="lightGray"/>
        </w:rPr>
        <w:t>Przedmiot pisma:</w:t>
      </w:r>
    </w:p>
    <w:p w:rsidR="0086348A" w:rsidRPr="00E57DC3" w:rsidRDefault="0086348A" w:rsidP="0086348A">
      <w:pPr>
        <w:pStyle w:val="Teksttreci50"/>
        <w:shd w:val="clear" w:color="auto" w:fill="auto"/>
        <w:spacing w:before="0" w:after="195"/>
        <w:ind w:right="780"/>
        <w:jc w:val="left"/>
        <w:rPr>
          <w:rFonts w:ascii="Arial" w:hAnsi="Arial" w:cs="Arial"/>
          <w:sz w:val="20"/>
          <w:szCs w:val="20"/>
        </w:rPr>
      </w:pPr>
      <w:r w:rsidRPr="00E57DC3">
        <w:rPr>
          <w:rFonts w:ascii="Arial" w:hAnsi="Arial" w:cs="Arial"/>
          <w:sz w:val="20"/>
          <w:szCs w:val="20"/>
        </w:rPr>
        <w:t>Zapytanie ofertowe na budowę hali produkcyjno-magazynowej - BUDYNEK B wraz z instalacjami wewnętrznymi i infrastrukturą zewnętrzną opisaną w specyfikacji - nr</w:t>
      </w:r>
      <w:r w:rsidR="005253A7" w:rsidRPr="00E57DC3">
        <w:rPr>
          <w:rFonts w:ascii="Arial" w:hAnsi="Arial" w:cs="Arial"/>
          <w:sz w:val="20"/>
          <w:szCs w:val="20"/>
        </w:rPr>
        <w:t xml:space="preserve"> postępowania </w:t>
      </w:r>
      <w:r w:rsidR="001A2AEE" w:rsidRPr="001A2AEE">
        <w:rPr>
          <w:rFonts w:ascii="DaxPro-Medium" w:hAnsi="DaxPro-Medium"/>
          <w:i w:val="0"/>
          <w:lang w:bidi="pl-PL"/>
        </w:rPr>
        <w:t>OGN/PO/03/2017</w:t>
      </w:r>
      <w:r w:rsidR="001A2AEE" w:rsidRPr="001A2AEE">
        <w:rPr>
          <w:rFonts w:ascii="Arial" w:hAnsi="Arial" w:cs="Arial"/>
          <w:sz w:val="20"/>
          <w:szCs w:val="20"/>
        </w:rPr>
        <w:t>:</w:t>
      </w:r>
    </w:p>
    <w:tbl>
      <w:tblPr>
        <w:tblW w:w="900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69"/>
        <w:gridCol w:w="8440"/>
      </w:tblGrid>
      <w:tr w:rsidR="002B5710" w:rsidRPr="00E57DC3" w:rsidTr="002543AB">
        <w:trPr>
          <w:trHeight w:val="126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 xml:space="preserve">budowa hali produkcyjno magazynowej (etap B) wraz z instalacjami wewnętrznymi (wody, kanalizacji sanitarnej, kanalizacji opadowej, kanalizacji technologicznej, c.o., c.t.; gazu, gazów technicznych, went. mech., klimatyzacji, elektrycznymi i niskoprądowymi </w:t>
            </w:r>
          </w:p>
        </w:tc>
      </w:tr>
      <w:tr w:rsidR="002B5710" w:rsidRPr="00E57DC3" w:rsidTr="00AA17A2">
        <w:trPr>
          <w:trHeight w:val="211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w tym:</w:t>
            </w:r>
          </w:p>
        </w:tc>
      </w:tr>
      <w:tr w:rsidR="002B5710" w:rsidRPr="00E57DC3" w:rsidTr="002B5710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1.1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roboty ziemne</w:t>
            </w:r>
          </w:p>
        </w:tc>
      </w:tr>
      <w:tr w:rsidR="002B5710" w:rsidRPr="00E57DC3" w:rsidTr="002543AB">
        <w:trPr>
          <w:trHeight w:val="28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1.1.1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rozbiórka istniejącej sieci gazowej związana z przebudową </w:t>
            </w:r>
          </w:p>
        </w:tc>
      </w:tr>
      <w:tr w:rsidR="002B5710" w:rsidRPr="00E57DC3" w:rsidTr="002543AB">
        <w:trPr>
          <w:trHeight w:val="28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1.1.2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rozbiórka istniejącej sieci kanalizacji sanitarnej związana z przebudową </w:t>
            </w:r>
          </w:p>
        </w:tc>
      </w:tr>
      <w:tr w:rsidR="002B5710" w:rsidRPr="00E57DC3" w:rsidTr="002543AB">
        <w:trPr>
          <w:trHeight w:val="28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1.1.3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rozbiórka istniejącego przyłącza sieci kanalizacji sanitarnej związana z przebudową </w:t>
            </w:r>
          </w:p>
        </w:tc>
      </w:tr>
      <w:tr w:rsidR="002B5710" w:rsidRPr="00E57DC3" w:rsidTr="002543AB">
        <w:trPr>
          <w:trHeight w:val="28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1.1.4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rozbiórka istniejącej sieci kanalizacji opadowej związana z przebudową </w:t>
            </w:r>
          </w:p>
        </w:tc>
      </w:tr>
      <w:tr w:rsidR="002B5710" w:rsidRPr="00E57DC3" w:rsidTr="002543AB">
        <w:trPr>
          <w:trHeight w:val="28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1.1.5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rozbiórka istniejącej instalacji gazu związana z przebudową</w:t>
            </w:r>
          </w:p>
        </w:tc>
      </w:tr>
      <w:tr w:rsidR="002B5710" w:rsidRPr="00E57DC3" w:rsidTr="002543AB">
        <w:trPr>
          <w:trHeight w:val="28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1.1.6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rozbiórka nieczynnej sieci wodociągowej</w:t>
            </w:r>
          </w:p>
        </w:tc>
      </w:tr>
      <w:tr w:rsidR="002B5710" w:rsidRPr="00E57DC3" w:rsidTr="002543AB">
        <w:trPr>
          <w:trHeight w:val="28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1.1.7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rozbiórka istniejących fundamentów</w:t>
            </w:r>
          </w:p>
        </w:tc>
      </w:tr>
      <w:tr w:rsidR="002B5710" w:rsidRPr="00E57DC3" w:rsidTr="002543AB">
        <w:trPr>
          <w:trHeight w:val="28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1.1.8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wykopy pod fundamenty</w:t>
            </w:r>
          </w:p>
        </w:tc>
      </w:tr>
      <w:tr w:rsidR="002B5710" w:rsidRPr="00E57DC3" w:rsidTr="002543AB">
        <w:trPr>
          <w:trHeight w:val="57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1.1.9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zasypy fundamentów i stabilizacja pod posadzki, próby obciążeniowe i sprawdzenia </w:t>
            </w:r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1.2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fundamenty </w:t>
            </w:r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1.3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konstrukcja</w:t>
            </w:r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1.4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ściany zewnętrzne, elewacje  i ściany wewnętrzne</w:t>
            </w:r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1.5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ocieplenie i pokrycie dachu</w:t>
            </w:r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1.6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posadzki</w:t>
            </w:r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1.7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stolarka i ślusarka</w:t>
            </w:r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1.8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instalacje wewnętrzne wody</w:t>
            </w:r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1.9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instalacja wewnętrzna kanalizacji sanitarnej</w:t>
            </w:r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1.10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instalacja kanalizacji opadowej</w:t>
            </w:r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1.11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instalacja kanalizacji technologicznej</w:t>
            </w:r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1.12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instalacja co</w:t>
            </w:r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1.13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instalacja c.t.</w:t>
            </w:r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1.14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instalacja gazu</w:t>
            </w:r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1.15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instalacja gazów technicznych</w:t>
            </w:r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1.16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instalacja wentylacji mechanicznej</w:t>
            </w:r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1.17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instalacja klimatyzacji</w:t>
            </w:r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1.18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instalacja elektryczna i </w:t>
            </w:r>
            <w:proofErr w:type="spellStart"/>
            <w:r>
              <w:rPr>
                <w:rFonts w:ascii="Arial" w:hAnsi="Arial" w:cs="Arial"/>
                <w:b/>
                <w:bCs/>
              </w:rPr>
              <w:t>odgromienie</w:t>
            </w:r>
            <w:proofErr w:type="spellEnd"/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1.19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instalacje niskoprądowe</w:t>
            </w:r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1.20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prace wykończeniowe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 xml:space="preserve">budowa naziemnych zbiorników na gazy </w:t>
            </w:r>
            <w:proofErr w:type="spellStart"/>
            <w:r>
              <w:rPr>
                <w:rFonts w:ascii="Arial" w:hAnsi="Arial" w:cs="Arial"/>
                <w:b/>
                <w:bCs/>
              </w:rPr>
              <w:t>techniczne_ZESPÓŁ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B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budowa zbiornika bezodpływowego na odpady/nieczystości ciekłe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budowa nowej sieci gazowej (przekładka)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budowa nowej sieci kanalizacji sanitarnej (przekładka)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budowa nowego przyłącza kanalizacji sanitarnej,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budowa nowej  sieci kanalizacji opadowej (przekładka)</w:t>
            </w:r>
          </w:p>
        </w:tc>
      </w:tr>
      <w:tr w:rsidR="002B5710" w:rsidRPr="00E57DC3" w:rsidTr="002543AB">
        <w:trPr>
          <w:trHeight w:val="30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budowa nowej instalacji gazu (przekładka)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budowa budynku wymiennikowni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 xml:space="preserve">budowa stacji </w:t>
            </w:r>
            <w:proofErr w:type="spellStart"/>
            <w:r>
              <w:rPr>
                <w:rFonts w:ascii="Arial" w:hAnsi="Arial" w:cs="Arial"/>
                <w:b/>
                <w:bCs/>
              </w:rPr>
              <w:t>trafo</w:t>
            </w:r>
            <w:proofErr w:type="spellEnd"/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budowa instalacji oświetlenia zewnętrznego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12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budowa 3 masztów  z logo firmy</w:t>
            </w:r>
          </w:p>
        </w:tc>
      </w:tr>
      <w:tr w:rsidR="002B5710" w:rsidRPr="00E57DC3" w:rsidTr="002543AB">
        <w:trPr>
          <w:trHeight w:val="57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budowa 2 zjazdów (publicznych) z drogi gminnej publicznej oraz zjazdu z drogi wewnętrznej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14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 xml:space="preserve">budowa dróg wewnętrznych wraz z placami manewrowym i parkingiem od zachodniej granicy działki ew. nr 1610/146 do osi 14 budynku, natomiast od osi 14 budynku do granicy wschodniej działki ew. nr 6883/3 wykonanie podbudowy do rzędnej -0,20m 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15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budowa rampy przeładunkowej</w:t>
            </w:r>
          </w:p>
        </w:tc>
      </w:tr>
      <w:tr w:rsidR="002B5710" w:rsidRPr="00E57DC3" w:rsidTr="002543AB">
        <w:trPr>
          <w:trHeight w:val="33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16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ogrodzenie z bramami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17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budowa przyłącza wody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18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budowa przyłącza kanalizacji opadowej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19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budowa instalacji zewnętrznej kanalizacji opadowej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20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budowa przyłącza ciepłowniczego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budowa przyłącza teletechnicznego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22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budowa przyłącza średniego napięcia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23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budowa instalacji zewnętrznych elektrycznych i niskoprądowych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24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budowa instalacji zewnętrznej kanalizacji sanitarnej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budowa instalacji zewnętrznej wody</w:t>
            </w:r>
          </w:p>
        </w:tc>
      </w:tr>
      <w:tr w:rsidR="002B5710" w:rsidRPr="00E57DC3" w:rsidTr="002543AB">
        <w:trPr>
          <w:trHeight w:val="315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710" w:rsidRPr="00E57DC3" w:rsidRDefault="001A2AEE" w:rsidP="00B31A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26</w:t>
            </w:r>
          </w:p>
        </w:tc>
        <w:tc>
          <w:tcPr>
            <w:tcW w:w="8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710" w:rsidRPr="00E57DC3" w:rsidRDefault="001A2AEE" w:rsidP="00B31A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 xml:space="preserve">budowa instalacji zewnętrznej c.o. </w:t>
            </w:r>
          </w:p>
        </w:tc>
      </w:tr>
    </w:tbl>
    <w:p w:rsidR="0086348A" w:rsidRPr="00E57DC3" w:rsidRDefault="0086348A" w:rsidP="0086348A">
      <w:pPr>
        <w:pStyle w:val="Teksttreci50"/>
        <w:shd w:val="clear" w:color="auto" w:fill="auto"/>
        <w:spacing w:before="0" w:after="195"/>
        <w:ind w:right="780"/>
        <w:jc w:val="left"/>
        <w:rPr>
          <w:rFonts w:ascii="Arial" w:hAnsi="Arial" w:cs="Arial"/>
          <w:sz w:val="18"/>
          <w:szCs w:val="18"/>
        </w:rPr>
      </w:pPr>
    </w:p>
    <w:p w:rsidR="0086348A" w:rsidRPr="00E57DC3" w:rsidRDefault="001A2AEE" w:rsidP="0086348A">
      <w:pPr>
        <w:pStyle w:val="Akapitzlist"/>
        <w:numPr>
          <w:ilvl w:val="0"/>
          <w:numId w:val="13"/>
        </w:numPr>
        <w:rPr>
          <w:rFonts w:ascii="Arial" w:hAnsi="Arial" w:cs="Arial"/>
          <w:sz w:val="20"/>
          <w:szCs w:val="20"/>
          <w:highlight w:val="lightGray"/>
        </w:rPr>
      </w:pPr>
      <w:r>
        <w:rPr>
          <w:rFonts w:ascii="Arial" w:hAnsi="Arial" w:cs="Arial"/>
          <w:sz w:val="20"/>
          <w:szCs w:val="20"/>
          <w:highlight w:val="lightGray"/>
        </w:rPr>
        <w:t>Numer pisma (postępowania):</w:t>
      </w:r>
    </w:p>
    <w:p w:rsidR="0086348A" w:rsidRPr="00E57DC3" w:rsidRDefault="001A2AEE" w:rsidP="0086348A">
      <w:pPr>
        <w:rPr>
          <w:rFonts w:ascii="Arial" w:hAnsi="Arial" w:cs="Arial"/>
          <w:b/>
          <w:i/>
          <w:sz w:val="20"/>
          <w:szCs w:val="20"/>
        </w:rPr>
      </w:pPr>
      <w:r w:rsidRPr="001A2AEE">
        <w:rPr>
          <w:rFonts w:ascii="Arial" w:hAnsi="Arial" w:cs="Arial"/>
          <w:b/>
          <w:i/>
          <w:sz w:val="20"/>
          <w:szCs w:val="20"/>
        </w:rPr>
        <w:t>OGN/PO/03/2017</w:t>
      </w:r>
    </w:p>
    <w:p w:rsidR="00B64FC3" w:rsidRPr="00E57DC3" w:rsidRDefault="00B64FC3" w:rsidP="0086348A">
      <w:pPr>
        <w:rPr>
          <w:rFonts w:ascii="Arial" w:hAnsi="Arial" w:cs="Arial"/>
          <w:b/>
          <w:i/>
          <w:sz w:val="20"/>
          <w:szCs w:val="20"/>
        </w:rPr>
      </w:pPr>
    </w:p>
    <w:p w:rsidR="0086348A" w:rsidRPr="00E57DC3" w:rsidRDefault="001A2AEE" w:rsidP="0086348A">
      <w:pPr>
        <w:pStyle w:val="Akapitzlist"/>
        <w:numPr>
          <w:ilvl w:val="0"/>
          <w:numId w:val="13"/>
        </w:numPr>
        <w:rPr>
          <w:rFonts w:ascii="Arial" w:hAnsi="Arial" w:cs="Arial"/>
          <w:sz w:val="20"/>
          <w:szCs w:val="20"/>
          <w:highlight w:val="lightGray"/>
        </w:rPr>
      </w:pPr>
      <w:r>
        <w:rPr>
          <w:rFonts w:ascii="Arial" w:hAnsi="Arial" w:cs="Arial"/>
          <w:sz w:val="20"/>
          <w:szCs w:val="20"/>
          <w:highlight w:val="lightGray"/>
        </w:rPr>
        <w:t>Składający zapytanie ofertowe, zwany dalej „Zamawiającym”:</w:t>
      </w:r>
    </w:p>
    <w:p w:rsidR="0086348A" w:rsidRPr="00E57DC3" w:rsidRDefault="001A2AEE" w:rsidP="0086348A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KZWM OGNIOCHRON S.A., ul. Krakowska 83c, 34-120 Andrychów</w:t>
      </w:r>
    </w:p>
    <w:p w:rsidR="00B64FC3" w:rsidRPr="00E57DC3" w:rsidRDefault="00B64FC3" w:rsidP="0086348A">
      <w:pPr>
        <w:rPr>
          <w:rFonts w:ascii="Arial" w:hAnsi="Arial" w:cs="Arial"/>
          <w:b/>
          <w:i/>
          <w:sz w:val="20"/>
          <w:szCs w:val="20"/>
        </w:rPr>
      </w:pPr>
    </w:p>
    <w:p w:rsidR="0086348A" w:rsidRPr="00E57DC3" w:rsidRDefault="001A2AEE" w:rsidP="0086348A">
      <w:pPr>
        <w:pStyle w:val="Akapitzlist"/>
        <w:numPr>
          <w:ilvl w:val="0"/>
          <w:numId w:val="13"/>
        </w:numPr>
        <w:rPr>
          <w:rFonts w:ascii="Arial" w:hAnsi="Arial" w:cs="Arial"/>
          <w:sz w:val="20"/>
          <w:szCs w:val="20"/>
          <w:highlight w:val="lightGray"/>
        </w:rPr>
      </w:pPr>
      <w:r>
        <w:rPr>
          <w:rFonts w:ascii="Arial" w:hAnsi="Arial" w:cs="Arial"/>
          <w:sz w:val="20"/>
          <w:szCs w:val="20"/>
          <w:highlight w:val="lightGray"/>
        </w:rPr>
        <w:t>Oferent (nazwa, adres, NIP, Regon, nr telefonu, adres e-mail):</w:t>
      </w:r>
    </w:p>
    <w:p w:rsidR="0086348A" w:rsidRPr="00E57DC3" w:rsidRDefault="001A2AEE" w:rsidP="0086348A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………………………………………………………………………………………………………………………</w:t>
      </w:r>
    </w:p>
    <w:p w:rsidR="005253A7" w:rsidRPr="00E57DC3" w:rsidRDefault="001A2AEE" w:rsidP="0086348A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64FC3" w:rsidRPr="00E57DC3" w:rsidRDefault="00B64FC3" w:rsidP="0086348A">
      <w:pPr>
        <w:rPr>
          <w:rFonts w:ascii="Arial" w:hAnsi="Arial" w:cs="Arial"/>
          <w:b/>
          <w:i/>
          <w:sz w:val="20"/>
          <w:szCs w:val="20"/>
        </w:rPr>
      </w:pPr>
    </w:p>
    <w:p w:rsidR="00B64FC3" w:rsidRPr="00E57DC3" w:rsidRDefault="00B64FC3" w:rsidP="0086348A">
      <w:pPr>
        <w:rPr>
          <w:rFonts w:ascii="Arial" w:hAnsi="Arial" w:cs="Arial"/>
          <w:b/>
          <w:i/>
          <w:sz w:val="20"/>
          <w:szCs w:val="20"/>
        </w:rPr>
      </w:pPr>
    </w:p>
    <w:p w:rsidR="005253A7" w:rsidRPr="00E57DC3" w:rsidRDefault="005253A7" w:rsidP="005253A7">
      <w:pPr>
        <w:pStyle w:val="Akapitzlist"/>
        <w:rPr>
          <w:rFonts w:ascii="Arial" w:hAnsi="Arial" w:cs="Arial"/>
          <w:sz w:val="20"/>
          <w:szCs w:val="20"/>
        </w:rPr>
      </w:pPr>
    </w:p>
    <w:p w:rsidR="0086348A" w:rsidRPr="00E57DC3" w:rsidRDefault="001A2AEE" w:rsidP="0086348A">
      <w:pPr>
        <w:pStyle w:val="Akapitzlist"/>
        <w:numPr>
          <w:ilvl w:val="0"/>
          <w:numId w:val="13"/>
        </w:numPr>
        <w:rPr>
          <w:rFonts w:ascii="Arial" w:hAnsi="Arial" w:cs="Arial"/>
          <w:sz w:val="20"/>
          <w:szCs w:val="20"/>
          <w:highlight w:val="lightGray"/>
        </w:rPr>
      </w:pPr>
      <w:r>
        <w:rPr>
          <w:rFonts w:ascii="Arial" w:hAnsi="Arial" w:cs="Arial"/>
          <w:sz w:val="20"/>
          <w:szCs w:val="20"/>
          <w:highlight w:val="lightGray"/>
        </w:rPr>
        <w:t>Przedmiot oferty:</w:t>
      </w:r>
    </w:p>
    <w:p w:rsidR="002F7B72" w:rsidRPr="00E57DC3" w:rsidRDefault="001A2AEE" w:rsidP="002F7B72">
      <w:pPr>
        <w:ind w:left="360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Przedstawiamy ofertę na budowę hali produkcyjno-magazynowej - BUDYNEK B wraz z instalacjami wewnętrznymi i infrastrukturą zewnętrzną opisaną w pkt. 2 zapytania ofertowego - nr postępowania </w:t>
      </w:r>
      <w:r w:rsidRPr="001A2AEE">
        <w:rPr>
          <w:rFonts w:ascii="DaxPro-Medium" w:hAnsi="DaxPro-Medium"/>
          <w:i/>
          <w:lang w:bidi="pl-PL"/>
        </w:rPr>
        <w:t>OGN/PO/03/2017.</w:t>
      </w:r>
    </w:p>
    <w:p w:rsidR="00A65F2D" w:rsidRPr="00E57DC3" w:rsidRDefault="001A2AEE" w:rsidP="00A65F2D">
      <w:pPr>
        <w:pStyle w:val="Akapitzlist"/>
        <w:numPr>
          <w:ilvl w:val="0"/>
          <w:numId w:val="17"/>
        </w:numPr>
        <w:jc w:val="both"/>
        <w:rPr>
          <w:rFonts w:ascii="DaxPro-Medium" w:hAnsi="DaxPro-Medium" w:cs="Arial"/>
          <w:sz w:val="20"/>
          <w:szCs w:val="20"/>
        </w:rPr>
      </w:pPr>
      <w:r w:rsidRPr="001A2AEE">
        <w:rPr>
          <w:rFonts w:ascii="DaxPro-Medium" w:hAnsi="DaxPro-Medium" w:cs="Arial"/>
          <w:sz w:val="20"/>
          <w:szCs w:val="20"/>
        </w:rPr>
        <w:t xml:space="preserve">w ofercie zastosowano materiały lub urządzenia równoważne: </w:t>
      </w:r>
    </w:p>
    <w:p w:rsidR="00A65F2D" w:rsidRPr="00E57DC3" w:rsidRDefault="00A65F2D" w:rsidP="00A65F2D">
      <w:pPr>
        <w:pStyle w:val="Akapitzlist"/>
        <w:spacing w:after="0"/>
        <w:ind w:left="426" w:hanging="426"/>
        <w:jc w:val="both"/>
        <w:rPr>
          <w:rFonts w:ascii="Arial" w:hAnsi="Arial" w:cs="Arial"/>
          <w:sz w:val="20"/>
          <w:szCs w:val="20"/>
        </w:rPr>
      </w:pPr>
    </w:p>
    <w:p w:rsidR="00A65F2D" w:rsidRPr="00E57DC3" w:rsidRDefault="003661A1" w:rsidP="00A65F2D">
      <w:pPr>
        <w:ind w:left="284" w:right="110"/>
        <w:jc w:val="center"/>
        <w:rPr>
          <w:rFonts w:ascii="Arial" w:hAnsi="Arial" w:cs="Arial"/>
          <w:sz w:val="20"/>
          <w:szCs w:val="20"/>
        </w:rPr>
      </w:pPr>
      <w:r w:rsidRPr="00E57DC3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A2AEE">
        <w:rPr>
          <w:rFonts w:ascii="Arial" w:hAnsi="Arial" w:cs="Arial"/>
          <w:sz w:val="20"/>
          <w:szCs w:val="20"/>
        </w:rPr>
        <w:instrText>FORMCHECKBOX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bookmarkStart w:id="0" w:name="__Fieldmark__95_993799555"/>
      <w:bookmarkStart w:id="1" w:name="__Fieldmark__0_1733683642"/>
      <w:bookmarkEnd w:id="0"/>
      <w:bookmarkEnd w:id="1"/>
      <w:r w:rsidRPr="00E57DC3">
        <w:rPr>
          <w:rFonts w:ascii="Arial" w:hAnsi="Arial" w:cs="Arial"/>
          <w:sz w:val="20"/>
          <w:szCs w:val="20"/>
        </w:rPr>
        <w:fldChar w:fldCharType="end"/>
      </w:r>
      <w:r w:rsidR="001A2AEE">
        <w:rPr>
          <w:rFonts w:ascii="Arial" w:hAnsi="Arial" w:cs="Arial"/>
          <w:b/>
          <w:sz w:val="20"/>
          <w:szCs w:val="20"/>
        </w:rPr>
        <w:t xml:space="preserve">  NIE                                                         </w:t>
      </w:r>
      <w:r w:rsidRPr="00E57DC3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A2AEE">
        <w:rPr>
          <w:rFonts w:ascii="Arial" w:hAnsi="Arial" w:cs="Arial"/>
          <w:sz w:val="20"/>
          <w:szCs w:val="20"/>
        </w:rPr>
        <w:instrText>FORMCHECKBOX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bookmarkStart w:id="2" w:name="__Fieldmark__103_993799555"/>
      <w:bookmarkStart w:id="3" w:name="__Fieldmark__1_1733683642"/>
      <w:bookmarkEnd w:id="2"/>
      <w:bookmarkEnd w:id="3"/>
      <w:r w:rsidRPr="00E57DC3">
        <w:rPr>
          <w:rFonts w:ascii="Arial" w:hAnsi="Arial" w:cs="Arial"/>
          <w:sz w:val="20"/>
          <w:szCs w:val="20"/>
        </w:rPr>
        <w:fldChar w:fldCharType="end"/>
      </w:r>
      <w:r w:rsidR="001A2AEE">
        <w:rPr>
          <w:rFonts w:ascii="Arial" w:hAnsi="Arial" w:cs="Arial"/>
          <w:b/>
          <w:sz w:val="20"/>
          <w:szCs w:val="20"/>
        </w:rPr>
        <w:t xml:space="preserve">  TAK</w:t>
      </w:r>
    </w:p>
    <w:p w:rsidR="00A65F2D" w:rsidRPr="00E57DC3" w:rsidRDefault="001A2AEE" w:rsidP="00A65F2D">
      <w:pPr>
        <w:rPr>
          <w:rFonts w:ascii="DaxPro-Medium" w:hAnsi="DaxPro-Medium" w:cs="Arial"/>
          <w:i/>
          <w:sz w:val="20"/>
          <w:szCs w:val="20"/>
        </w:rPr>
      </w:pPr>
      <w:r w:rsidRPr="001A2AEE">
        <w:rPr>
          <w:rFonts w:ascii="DaxPro-Medium" w:hAnsi="DaxPro-Medium" w:cs="Arial"/>
          <w:i/>
          <w:sz w:val="20"/>
          <w:szCs w:val="20"/>
        </w:rPr>
        <w:t>Należy zaznaczyć znakiem X właściwe pole.</w:t>
      </w:r>
    </w:p>
    <w:p w:rsidR="00036DD8" w:rsidRPr="00E57DC3" w:rsidRDefault="001A2AEE" w:rsidP="00A65F2D">
      <w:pPr>
        <w:rPr>
          <w:rFonts w:ascii="Arial" w:hAnsi="Arial" w:cs="Arial"/>
          <w:b/>
          <w:sz w:val="20"/>
          <w:szCs w:val="20"/>
        </w:rPr>
      </w:pPr>
      <w:r w:rsidRPr="001A2AEE">
        <w:rPr>
          <w:rFonts w:ascii="Arial" w:hAnsi="Arial" w:cs="Arial"/>
          <w:b/>
          <w:sz w:val="20"/>
          <w:szCs w:val="20"/>
        </w:rPr>
        <w:t>W przypadku zaznaczenia odpowiedzi „TAK”, proszę wypełnić poniższą tabelę</w:t>
      </w:r>
      <w:r>
        <w:rPr>
          <w:rFonts w:ascii="Arial" w:hAnsi="Arial" w:cs="Arial"/>
          <w:b/>
          <w:sz w:val="20"/>
          <w:szCs w:val="20"/>
        </w:rPr>
        <w:t xml:space="preserve">: </w:t>
      </w:r>
      <w:r w:rsidRPr="001A2AEE">
        <w:rPr>
          <w:rFonts w:ascii="Arial" w:hAnsi="Arial" w:cs="Arial"/>
          <w:i/>
          <w:sz w:val="20"/>
          <w:szCs w:val="20"/>
        </w:rPr>
        <w:t>„SPECYFIKACJA MATERIAŁÓW/ URZĄDZEŃ/ ROZWIĄZAŃ RÓWNOWAŻNYCH”</w:t>
      </w:r>
      <w:r w:rsidRPr="001A2AEE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Tabela-Siatka"/>
        <w:tblW w:w="5000" w:type="pct"/>
        <w:tblLayout w:type="fixed"/>
        <w:tblLook w:val="04A0"/>
      </w:tblPr>
      <w:tblGrid>
        <w:gridCol w:w="1102"/>
        <w:gridCol w:w="1419"/>
        <w:gridCol w:w="2834"/>
        <w:gridCol w:w="2269"/>
        <w:gridCol w:w="1662"/>
      </w:tblGrid>
      <w:tr w:rsidR="00036DD8" w:rsidRPr="00E57DC3" w:rsidTr="00036DD8">
        <w:trPr>
          <w:trHeight w:val="964"/>
        </w:trPr>
        <w:tc>
          <w:tcPr>
            <w:tcW w:w="593" w:type="pct"/>
            <w:vAlign w:val="center"/>
          </w:tcPr>
          <w:p w:rsidR="003661A1" w:rsidRDefault="001A2AE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A2AEE">
              <w:rPr>
                <w:rFonts w:ascii="Arial" w:hAnsi="Arial" w:cs="Arial"/>
                <w:b/>
                <w:sz w:val="12"/>
                <w:szCs w:val="12"/>
              </w:rPr>
              <w:t>BRANŻA PROJEKTU</w:t>
            </w:r>
          </w:p>
        </w:tc>
        <w:tc>
          <w:tcPr>
            <w:tcW w:w="764" w:type="pct"/>
            <w:vAlign w:val="center"/>
          </w:tcPr>
          <w:p w:rsidR="003661A1" w:rsidRDefault="001A2AE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A2AEE">
              <w:rPr>
                <w:rFonts w:ascii="Arial" w:hAnsi="Arial" w:cs="Arial"/>
                <w:b/>
                <w:sz w:val="12"/>
                <w:szCs w:val="12"/>
              </w:rPr>
              <w:t>ELEMENT ZAKRESU ZAMÓWIENIA</w:t>
            </w:r>
          </w:p>
        </w:tc>
        <w:tc>
          <w:tcPr>
            <w:tcW w:w="1526" w:type="pct"/>
            <w:vAlign w:val="center"/>
          </w:tcPr>
          <w:p w:rsidR="003661A1" w:rsidRDefault="001A2AE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A2AEE">
              <w:rPr>
                <w:rFonts w:ascii="Arial" w:hAnsi="Arial" w:cs="Arial"/>
                <w:b/>
                <w:sz w:val="12"/>
                <w:szCs w:val="12"/>
              </w:rPr>
              <w:t xml:space="preserve">MATERIAŁ/URZĄDZENIE/ROZWIĄZANIE </w:t>
            </w:r>
            <w:r>
              <w:rPr>
                <w:rFonts w:ascii="Arial" w:hAnsi="Arial" w:cs="Arial"/>
                <w:b/>
                <w:sz w:val="12"/>
                <w:szCs w:val="12"/>
              </w:rPr>
              <w:t>PROJEKTOWE</w:t>
            </w:r>
          </w:p>
        </w:tc>
        <w:tc>
          <w:tcPr>
            <w:tcW w:w="1222" w:type="pct"/>
            <w:vAlign w:val="center"/>
          </w:tcPr>
          <w:p w:rsidR="003661A1" w:rsidRDefault="001A2AE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A2AEE">
              <w:rPr>
                <w:rFonts w:ascii="Arial" w:hAnsi="Arial" w:cs="Arial"/>
                <w:b/>
                <w:sz w:val="12"/>
                <w:szCs w:val="12"/>
              </w:rPr>
              <w:t>MATERIAŁ/URZĄDZENIE/ROZWIĄZANIE RÓWNOWAŻNE</w:t>
            </w:r>
          </w:p>
        </w:tc>
        <w:tc>
          <w:tcPr>
            <w:tcW w:w="896" w:type="pct"/>
            <w:vAlign w:val="center"/>
          </w:tcPr>
          <w:p w:rsidR="003661A1" w:rsidRDefault="001A2AEE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A2AEE">
              <w:rPr>
                <w:rFonts w:ascii="Arial" w:hAnsi="Arial" w:cs="Arial"/>
                <w:b/>
                <w:sz w:val="12"/>
                <w:szCs w:val="12"/>
              </w:rPr>
              <w:t xml:space="preserve">DATA AKCEPTACJI PRZEZ PROJEKTANTA </w:t>
            </w:r>
          </w:p>
        </w:tc>
      </w:tr>
      <w:tr w:rsidR="00036DD8" w:rsidRPr="00E57DC3" w:rsidTr="00036DD8">
        <w:tc>
          <w:tcPr>
            <w:tcW w:w="593" w:type="pct"/>
          </w:tcPr>
          <w:p w:rsidR="00036DD8" w:rsidRPr="00E57DC3" w:rsidRDefault="00036DD8" w:rsidP="00A65F2D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:rsidR="00036DD8" w:rsidRPr="00E57DC3" w:rsidRDefault="00036DD8" w:rsidP="00A65F2D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6" w:type="pct"/>
          </w:tcPr>
          <w:p w:rsidR="00036DD8" w:rsidRPr="00E57DC3" w:rsidRDefault="00036DD8" w:rsidP="00A65F2D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2" w:type="pct"/>
          </w:tcPr>
          <w:p w:rsidR="00036DD8" w:rsidRPr="00E57DC3" w:rsidRDefault="00036DD8" w:rsidP="00A65F2D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" w:type="pct"/>
          </w:tcPr>
          <w:p w:rsidR="00036DD8" w:rsidRPr="00E57DC3" w:rsidRDefault="00036DD8" w:rsidP="00A65F2D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6DD8" w:rsidRPr="00E57DC3" w:rsidTr="00036DD8">
        <w:tc>
          <w:tcPr>
            <w:tcW w:w="593" w:type="pct"/>
          </w:tcPr>
          <w:p w:rsidR="00036DD8" w:rsidRPr="00E57DC3" w:rsidRDefault="00036DD8" w:rsidP="00A65F2D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:rsidR="00036DD8" w:rsidRPr="00E57DC3" w:rsidRDefault="00036DD8" w:rsidP="00A65F2D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6" w:type="pct"/>
          </w:tcPr>
          <w:p w:rsidR="00036DD8" w:rsidRPr="00E57DC3" w:rsidRDefault="00036DD8" w:rsidP="00A65F2D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2" w:type="pct"/>
          </w:tcPr>
          <w:p w:rsidR="00036DD8" w:rsidRPr="00E57DC3" w:rsidRDefault="00036DD8" w:rsidP="00A65F2D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" w:type="pct"/>
          </w:tcPr>
          <w:p w:rsidR="00036DD8" w:rsidRPr="00E57DC3" w:rsidRDefault="00036DD8" w:rsidP="00A65F2D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6DD8" w:rsidRPr="00E57DC3" w:rsidTr="00036DD8">
        <w:tc>
          <w:tcPr>
            <w:tcW w:w="593" w:type="pct"/>
          </w:tcPr>
          <w:p w:rsidR="00036DD8" w:rsidRPr="00E57DC3" w:rsidRDefault="00036DD8" w:rsidP="00A65F2D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:rsidR="00036DD8" w:rsidRPr="00E57DC3" w:rsidRDefault="00036DD8" w:rsidP="00A65F2D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6" w:type="pct"/>
          </w:tcPr>
          <w:p w:rsidR="00036DD8" w:rsidRPr="00E57DC3" w:rsidRDefault="00036DD8" w:rsidP="00A65F2D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2" w:type="pct"/>
          </w:tcPr>
          <w:p w:rsidR="00036DD8" w:rsidRPr="00E57DC3" w:rsidRDefault="00036DD8" w:rsidP="00A65F2D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" w:type="pct"/>
          </w:tcPr>
          <w:p w:rsidR="00036DD8" w:rsidRPr="00E57DC3" w:rsidRDefault="00036DD8" w:rsidP="00A65F2D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36DD8" w:rsidRPr="00E57DC3" w:rsidRDefault="00036DD8" w:rsidP="00A65F2D">
      <w:pPr>
        <w:rPr>
          <w:rFonts w:ascii="Arial" w:hAnsi="Arial" w:cs="Arial"/>
          <w:sz w:val="20"/>
          <w:szCs w:val="20"/>
        </w:rPr>
      </w:pPr>
    </w:p>
    <w:p w:rsidR="00B64FC3" w:rsidRPr="00E57DC3" w:rsidRDefault="00B64FC3" w:rsidP="00A65F2D">
      <w:pPr>
        <w:rPr>
          <w:rFonts w:ascii="Arial" w:hAnsi="Arial" w:cs="Arial"/>
          <w:sz w:val="16"/>
          <w:szCs w:val="16"/>
        </w:rPr>
      </w:pPr>
    </w:p>
    <w:p w:rsidR="00B64FC3" w:rsidRPr="00E57DC3" w:rsidRDefault="00B64FC3" w:rsidP="00A65F2D">
      <w:pPr>
        <w:rPr>
          <w:rFonts w:ascii="Arial" w:hAnsi="Arial" w:cs="Arial"/>
          <w:sz w:val="16"/>
          <w:szCs w:val="16"/>
        </w:rPr>
      </w:pPr>
    </w:p>
    <w:p w:rsidR="006F4EB9" w:rsidRPr="00E57DC3" w:rsidRDefault="001A2AEE" w:rsidP="00A65F2D">
      <w:pPr>
        <w:pStyle w:val="Tekstpodstawowy"/>
        <w:ind w:left="567"/>
        <w:jc w:val="both"/>
        <w:rPr>
          <w:rFonts w:ascii="DaxPro-Medium" w:eastAsiaTheme="minorEastAsia" w:hAnsi="DaxPro-Medium" w:cs="Arial"/>
          <w:i/>
          <w:sz w:val="20"/>
          <w:szCs w:val="20"/>
          <w:lang w:eastAsia="pl-PL"/>
        </w:rPr>
      </w:pPr>
      <w:r>
        <w:rPr>
          <w:rFonts w:ascii="DaxPro-Medium" w:hAnsi="DaxPro-Medium" w:cs="Arial"/>
          <w:i/>
          <w:sz w:val="20"/>
          <w:szCs w:val="20"/>
        </w:rPr>
        <w:t>UWAGA!</w:t>
      </w:r>
      <w:r w:rsidRPr="001A2AEE">
        <w:rPr>
          <w:rFonts w:ascii="DaxPro-Medium" w:eastAsiaTheme="minorEastAsia" w:hAnsi="DaxPro-Medium" w:cs="Arial"/>
          <w:i/>
          <w:sz w:val="20"/>
          <w:szCs w:val="20"/>
          <w:lang w:eastAsia="pl-PL"/>
        </w:rPr>
        <w:t xml:space="preserve">- Dobór równoważnych materiałów, urządzeń i rozwiązań technicznych musi się odbywać zgodnie z warunkami określonymi w pkt. 5 </w:t>
      </w:r>
      <w:proofErr w:type="spellStart"/>
      <w:r w:rsidRPr="001A2AEE">
        <w:rPr>
          <w:rFonts w:ascii="DaxPro-Medium" w:eastAsiaTheme="minorEastAsia" w:hAnsi="DaxPro-Medium" w:cs="Arial"/>
          <w:i/>
          <w:sz w:val="20"/>
          <w:szCs w:val="20"/>
          <w:lang w:eastAsia="pl-PL"/>
        </w:rPr>
        <w:t>ppkt</w:t>
      </w:r>
      <w:proofErr w:type="spellEnd"/>
      <w:r w:rsidRPr="001A2AEE">
        <w:rPr>
          <w:rFonts w:ascii="DaxPro-Medium" w:eastAsiaTheme="minorEastAsia" w:hAnsi="DaxPro-Medium" w:cs="Arial"/>
          <w:i/>
          <w:sz w:val="20"/>
          <w:szCs w:val="20"/>
          <w:lang w:eastAsia="pl-PL"/>
        </w:rPr>
        <w:t xml:space="preserve">. 3 zapytania ofertowego. </w:t>
      </w:r>
    </w:p>
    <w:p w:rsidR="008E6455" w:rsidRPr="00E57DC3" w:rsidRDefault="001A2AEE" w:rsidP="00A65F2D">
      <w:pPr>
        <w:pStyle w:val="Tekstpodstawowy"/>
        <w:ind w:left="567"/>
        <w:jc w:val="both"/>
        <w:rPr>
          <w:rFonts w:ascii="DaxPro-Medium" w:eastAsiaTheme="minorEastAsia" w:hAnsi="DaxPro-Medium" w:cs="Arial"/>
          <w:i/>
          <w:sz w:val="20"/>
          <w:szCs w:val="20"/>
          <w:lang w:eastAsia="pl-PL"/>
        </w:rPr>
      </w:pPr>
      <w:r w:rsidRPr="001A2AEE">
        <w:rPr>
          <w:rFonts w:ascii="DaxPro-Medium" w:eastAsiaTheme="minorEastAsia" w:hAnsi="DaxPro-Medium" w:cs="Arial"/>
          <w:i/>
          <w:sz w:val="20"/>
          <w:szCs w:val="20"/>
          <w:lang w:eastAsia="pl-PL"/>
        </w:rPr>
        <w:t>- Zamawiający zastrzega sobie prawo na etapie rozpatrywania ofert, do ewentualnego zobowiązania Oferenta do udokumentowania (na dodatkowe wezwanie Zamawiającego) zgodności parametrów materiałów, urządzeń lub rozwiązań równoważnych z zawartymi w dokumentacji projektowej, poprzez przedłożenie informacji na temat parametrów techniczno - wytrzymałościowych, szczegółowych rysunków technicznych, atestów, aprobat, deklaracji zgodności, kart katalogowych urządzeń i materiałów równoważnych i in.. Niniejsze dokumenty muszą w sposób jednoznaczny stwierdzać równoważność proponowanych materiałów, urządzeń lub rozwiązań.</w:t>
      </w:r>
    </w:p>
    <w:p w:rsidR="00A65F2D" w:rsidRPr="00E57DC3" w:rsidRDefault="001A2AEE" w:rsidP="00A65F2D">
      <w:pPr>
        <w:pStyle w:val="Tekstpodstawowy"/>
        <w:ind w:left="567"/>
        <w:jc w:val="both"/>
        <w:rPr>
          <w:rFonts w:ascii="DaxPro-Medium" w:eastAsiaTheme="minorEastAsia" w:hAnsi="DaxPro-Medium" w:cs="Arial"/>
          <w:i/>
          <w:sz w:val="20"/>
          <w:szCs w:val="20"/>
          <w:lang w:eastAsia="pl-PL"/>
        </w:rPr>
      </w:pPr>
      <w:r w:rsidRPr="001A2AEE">
        <w:rPr>
          <w:rFonts w:ascii="DaxPro-Medium" w:eastAsiaTheme="minorEastAsia" w:hAnsi="DaxPro-Medium" w:cs="Arial"/>
          <w:i/>
          <w:sz w:val="20"/>
          <w:szCs w:val="20"/>
          <w:lang w:eastAsia="pl-PL"/>
        </w:rPr>
        <w:t xml:space="preserve">- Zamawiający zastrzega sobie prawo do dokonania stosownej weryfikacji oferowanego przedmiotu zamówienia względem wymagań Zamawiającego przedstawionych w dokumentacji projektowej. Zamawiający zastrzega sobie także prawo do korzystania w tym względzie z opinii ekspertów. </w:t>
      </w:r>
    </w:p>
    <w:p w:rsidR="006F4EB9" w:rsidRPr="00E57DC3" w:rsidRDefault="006F4EB9" w:rsidP="006F4EB9">
      <w:pPr>
        <w:pStyle w:val="Tekstpodstawowy"/>
        <w:jc w:val="both"/>
        <w:rPr>
          <w:rFonts w:ascii="Arial" w:hAnsi="Arial" w:cs="Arial"/>
          <w:sz w:val="16"/>
          <w:szCs w:val="16"/>
        </w:rPr>
      </w:pPr>
    </w:p>
    <w:p w:rsidR="002543AB" w:rsidRPr="00E57DC3" w:rsidRDefault="002543AB" w:rsidP="00A65F2D">
      <w:pPr>
        <w:pStyle w:val="Tekstpodstawowy"/>
        <w:ind w:left="567"/>
        <w:jc w:val="both"/>
        <w:rPr>
          <w:rFonts w:ascii="Arial" w:hAnsi="Arial" w:cs="Arial"/>
          <w:sz w:val="16"/>
          <w:szCs w:val="16"/>
        </w:rPr>
      </w:pPr>
    </w:p>
    <w:p w:rsidR="002543AB" w:rsidRPr="00E57DC3" w:rsidRDefault="002543AB" w:rsidP="00A65F2D">
      <w:pPr>
        <w:pStyle w:val="Tekstpodstawowy"/>
        <w:ind w:left="567"/>
        <w:jc w:val="both"/>
        <w:rPr>
          <w:rFonts w:ascii="Arial" w:hAnsi="Arial" w:cs="Arial"/>
          <w:b/>
          <w:sz w:val="16"/>
          <w:szCs w:val="16"/>
        </w:rPr>
      </w:pPr>
    </w:p>
    <w:p w:rsidR="0090409F" w:rsidRPr="00E57DC3" w:rsidRDefault="001A2AEE" w:rsidP="0090409F">
      <w:pPr>
        <w:pStyle w:val="Akapitzlist"/>
        <w:numPr>
          <w:ilvl w:val="0"/>
          <w:numId w:val="13"/>
        </w:numPr>
        <w:rPr>
          <w:rFonts w:ascii="Arial" w:hAnsi="Arial" w:cs="Arial"/>
          <w:i/>
          <w:sz w:val="20"/>
          <w:szCs w:val="20"/>
          <w:highlight w:val="lightGray"/>
        </w:rPr>
      </w:pPr>
      <w:r>
        <w:rPr>
          <w:rFonts w:ascii="Arial" w:hAnsi="Arial" w:cs="Arial"/>
          <w:i/>
          <w:sz w:val="20"/>
          <w:szCs w:val="20"/>
          <w:highlight w:val="lightGray"/>
        </w:rPr>
        <w:t>Inne wymagane postanowienia oferty i oświadczenia:</w:t>
      </w:r>
    </w:p>
    <w:p w:rsidR="009F40C6" w:rsidRPr="00E57DC3" w:rsidRDefault="001A2AEE" w:rsidP="009F40C6">
      <w:pPr>
        <w:pStyle w:val="Akapitzlist"/>
        <w:widowControl w:val="0"/>
        <w:numPr>
          <w:ilvl w:val="0"/>
          <w:numId w:val="18"/>
        </w:numPr>
        <w:tabs>
          <w:tab w:val="left" w:pos="7088"/>
        </w:tabs>
        <w:suppressAutoHyphens/>
        <w:jc w:val="both"/>
        <w:rPr>
          <w:rFonts w:ascii="Arial" w:eastAsia="Lucida Sans Unicode" w:hAnsi="Arial" w:cs="Arial"/>
          <w:b/>
          <w:kern w:val="1"/>
          <w:sz w:val="20"/>
          <w:szCs w:val="20"/>
        </w:rPr>
      </w:pPr>
      <w:r>
        <w:rPr>
          <w:rFonts w:ascii="Arial" w:eastAsia="Lucida Sans Unicode" w:hAnsi="Arial" w:cs="Arial"/>
          <w:b/>
          <w:kern w:val="1"/>
          <w:sz w:val="20"/>
          <w:szCs w:val="20"/>
        </w:rPr>
        <w:t>Oferta sporządzona w języku polskim.</w:t>
      </w:r>
    </w:p>
    <w:p w:rsidR="009F40C6" w:rsidRPr="00E57DC3" w:rsidRDefault="001A2AEE" w:rsidP="009F40C6">
      <w:pPr>
        <w:pStyle w:val="Akapitzlist"/>
        <w:widowControl w:val="0"/>
        <w:numPr>
          <w:ilvl w:val="0"/>
          <w:numId w:val="18"/>
        </w:numPr>
        <w:tabs>
          <w:tab w:val="left" w:pos="7088"/>
        </w:tabs>
        <w:suppressAutoHyphens/>
        <w:jc w:val="both"/>
        <w:rPr>
          <w:rFonts w:ascii="Arial" w:eastAsia="Lucida Sans Unicode" w:hAnsi="Arial" w:cs="Arial"/>
          <w:b/>
          <w:kern w:val="1"/>
          <w:sz w:val="20"/>
          <w:szCs w:val="20"/>
        </w:rPr>
      </w:pPr>
      <w:r>
        <w:rPr>
          <w:rFonts w:ascii="Arial" w:eastAsia="Lucida Sans Unicode" w:hAnsi="Arial" w:cs="Arial"/>
          <w:b/>
          <w:kern w:val="1"/>
          <w:sz w:val="20"/>
          <w:szCs w:val="20"/>
        </w:rPr>
        <w:lastRenderedPageBreak/>
        <w:t>Oferta według załączonego do zapytania ofertowego wzoru formularza oferty.</w:t>
      </w:r>
    </w:p>
    <w:p w:rsidR="009F40C6" w:rsidRPr="00E57DC3" w:rsidRDefault="001A2AEE" w:rsidP="009F40C6">
      <w:pPr>
        <w:pStyle w:val="Akapitzlist"/>
        <w:widowControl w:val="0"/>
        <w:numPr>
          <w:ilvl w:val="0"/>
          <w:numId w:val="18"/>
        </w:numPr>
        <w:tabs>
          <w:tab w:val="left" w:pos="7088"/>
        </w:tabs>
        <w:suppressAutoHyphens/>
        <w:jc w:val="both"/>
        <w:rPr>
          <w:rFonts w:ascii="Arial" w:eastAsia="Lucida Sans Unicode" w:hAnsi="Arial" w:cs="Arial"/>
          <w:b/>
          <w:kern w:val="1"/>
          <w:sz w:val="20"/>
          <w:szCs w:val="20"/>
        </w:rPr>
      </w:pPr>
      <w:r>
        <w:rPr>
          <w:rFonts w:ascii="Arial" w:eastAsia="Lucida Sans Unicode" w:hAnsi="Arial" w:cs="Arial"/>
          <w:b/>
          <w:kern w:val="1"/>
          <w:sz w:val="20"/>
          <w:szCs w:val="20"/>
        </w:rPr>
        <w:t xml:space="preserve">Oferta obejmuje wszystkie koszty związane z realizacją zamówienia. Oferowana cena zawiera wszystkie składniki kosztów wynikające z dokumentacji projektowej, uwzględnia wymagania i informacje Zamawiającego zamieszczone w zapytaniu ofertowym i wyjaśnienia udzielone przez Zamawiającego opublikowane na stronie internetowej </w:t>
      </w:r>
      <w:hyperlink r:id="rId8" w:history="1">
        <w:r>
          <w:rPr>
            <w:rFonts w:ascii="Arial" w:eastAsia="Lucida Sans Unicode" w:hAnsi="Arial" w:cs="Arial"/>
            <w:b/>
            <w:kern w:val="1"/>
            <w:sz w:val="20"/>
            <w:szCs w:val="20"/>
          </w:rPr>
          <w:t>www.ogniochron.eu</w:t>
        </w:r>
      </w:hyperlink>
      <w:r>
        <w:rPr>
          <w:rFonts w:ascii="Arial" w:eastAsia="Lucida Sans Unicode" w:hAnsi="Arial" w:cs="Arial"/>
          <w:b/>
          <w:kern w:val="1"/>
          <w:sz w:val="20"/>
          <w:szCs w:val="20"/>
        </w:rPr>
        <w:t>. Uwzględnia wszystko to, co z technicznego punktu widzenia jest i okaże się niezbędne do zrealizowania przedmiotowego zadania a w dokumentacji tej nieujęte, bez których nie można wykonać zamówienia, zawiera wszystkie koszty związane z realizacją zamówienia od przejęcia placu budowy aż do przekazania obiektu Użytkownikowi do eksploatacji. Cena obliczona w ten sposób będzie miała charakter ryczałtowy</w:t>
      </w:r>
    </w:p>
    <w:p w:rsidR="009F40C6" w:rsidRPr="00E57DC3" w:rsidRDefault="001A2AEE" w:rsidP="009F40C6">
      <w:pPr>
        <w:pStyle w:val="Akapitzlist"/>
        <w:widowControl w:val="0"/>
        <w:numPr>
          <w:ilvl w:val="0"/>
          <w:numId w:val="18"/>
        </w:numPr>
        <w:tabs>
          <w:tab w:val="left" w:pos="7088"/>
        </w:tabs>
        <w:suppressAutoHyphens/>
        <w:jc w:val="both"/>
        <w:rPr>
          <w:rFonts w:ascii="Arial" w:eastAsia="Lucida Sans Unicode" w:hAnsi="Arial" w:cs="Arial"/>
          <w:b/>
          <w:kern w:val="1"/>
          <w:sz w:val="20"/>
          <w:szCs w:val="20"/>
        </w:rPr>
      </w:pPr>
      <w:r w:rsidRPr="001A2AEE">
        <w:rPr>
          <w:rFonts w:ascii="Arial" w:eastAsia="Lucida Sans Unicode" w:hAnsi="Arial" w:cs="Arial"/>
          <w:b/>
          <w:kern w:val="1"/>
          <w:sz w:val="20"/>
          <w:szCs w:val="20"/>
        </w:rPr>
        <w:t>Oświadczam, że oferta jest podpisana przez osobę (osoby) uprawnione, zgodnie z zasadami reprezentacji właściwymi dla oferenta.</w:t>
      </w:r>
    </w:p>
    <w:p w:rsidR="009F40C6" w:rsidRPr="00E57DC3" w:rsidRDefault="001A2AEE" w:rsidP="009F40C6">
      <w:pPr>
        <w:pStyle w:val="Akapitzlist"/>
        <w:widowControl w:val="0"/>
        <w:numPr>
          <w:ilvl w:val="0"/>
          <w:numId w:val="18"/>
        </w:numPr>
        <w:tabs>
          <w:tab w:val="left" w:pos="7088"/>
        </w:tabs>
        <w:suppressAutoHyphens/>
        <w:jc w:val="both"/>
        <w:rPr>
          <w:rFonts w:ascii="Arial" w:eastAsia="Lucida Sans Unicode" w:hAnsi="Arial" w:cs="Arial"/>
          <w:b/>
          <w:kern w:val="1"/>
          <w:sz w:val="20"/>
          <w:szCs w:val="20"/>
        </w:rPr>
      </w:pPr>
      <w:r w:rsidRPr="001A2AEE">
        <w:rPr>
          <w:rFonts w:ascii="Arial" w:eastAsia="Lucida Sans Unicode" w:hAnsi="Arial" w:cs="Arial"/>
          <w:b/>
          <w:kern w:val="1"/>
          <w:sz w:val="20"/>
          <w:szCs w:val="20"/>
        </w:rPr>
        <w:t>Oświadczam, iż zapoznałem się z treścią zapytania ofertowego i akceptuję założenia w nim zawarte dotyczące zakresu zamówienia oraz wymagań w nim zawartych.</w:t>
      </w:r>
    </w:p>
    <w:p w:rsidR="009F40C6" w:rsidRPr="00E57DC3" w:rsidRDefault="001A2AEE" w:rsidP="009F40C6">
      <w:pPr>
        <w:pStyle w:val="Akapitzlist"/>
        <w:widowControl w:val="0"/>
        <w:numPr>
          <w:ilvl w:val="0"/>
          <w:numId w:val="18"/>
        </w:numPr>
        <w:tabs>
          <w:tab w:val="left" w:pos="7088"/>
        </w:tabs>
        <w:suppressAutoHyphens/>
        <w:jc w:val="both"/>
        <w:rPr>
          <w:rFonts w:ascii="Arial" w:eastAsia="Lucida Sans Unicode" w:hAnsi="Arial" w:cs="Arial"/>
          <w:b/>
          <w:kern w:val="1"/>
          <w:sz w:val="20"/>
          <w:szCs w:val="20"/>
        </w:rPr>
      </w:pPr>
      <w:r w:rsidRPr="001A2AEE">
        <w:rPr>
          <w:rFonts w:ascii="Arial" w:eastAsia="Lucida Sans Unicode" w:hAnsi="Arial" w:cs="Arial"/>
          <w:b/>
          <w:kern w:val="1"/>
          <w:sz w:val="20"/>
          <w:szCs w:val="20"/>
        </w:rPr>
        <w:t>Oświadczam, iż zapoznałem się z opisem technicznym, dokumentacją techniczną i uzyskałem niezbędne informacje do przygotowania oferty i nie wnoszę w stosunku do nich żadnych uwag.</w:t>
      </w:r>
    </w:p>
    <w:p w:rsidR="009F40C6" w:rsidRPr="00E57DC3" w:rsidRDefault="001A2AEE" w:rsidP="009F40C6">
      <w:pPr>
        <w:pStyle w:val="Akapitzlist"/>
        <w:widowControl w:val="0"/>
        <w:numPr>
          <w:ilvl w:val="0"/>
          <w:numId w:val="18"/>
        </w:numPr>
        <w:tabs>
          <w:tab w:val="left" w:pos="7088"/>
        </w:tabs>
        <w:suppressAutoHyphens/>
        <w:jc w:val="both"/>
        <w:rPr>
          <w:rFonts w:ascii="Arial" w:eastAsia="Lucida Sans Unicode" w:hAnsi="Arial" w:cs="Arial"/>
          <w:b/>
          <w:kern w:val="1"/>
          <w:sz w:val="20"/>
          <w:szCs w:val="20"/>
        </w:rPr>
      </w:pPr>
      <w:r w:rsidRPr="001A2AEE">
        <w:rPr>
          <w:rFonts w:ascii="Arial" w:eastAsia="Lucida Sans Unicode" w:hAnsi="Arial" w:cs="Arial"/>
          <w:b/>
          <w:kern w:val="1"/>
          <w:sz w:val="20"/>
          <w:szCs w:val="20"/>
        </w:rPr>
        <w:t xml:space="preserve">Oświadczam, iż posiadam sytuację finansową i organizacyjną, która umożliwia mi prawidłową realizację zamówienia, a w szczególności nie znajduję się w upadłości lub likwidacji, jak również nie występują przesłanki, które mogłyby prowadzić do mojej upadłości lub likwidacji. Oświadczam, że posiadam odpowiednie zasoby osobowe, zarówno w zakresie ilości, jak i wiedzy niezbędne do prawidłowej realizacji zamówienia. </w:t>
      </w:r>
    </w:p>
    <w:p w:rsidR="009F40C6" w:rsidRPr="00E57DC3" w:rsidRDefault="001A2AEE" w:rsidP="009F40C6">
      <w:pPr>
        <w:pStyle w:val="Akapitzlist"/>
        <w:widowControl w:val="0"/>
        <w:numPr>
          <w:ilvl w:val="0"/>
          <w:numId w:val="18"/>
        </w:numPr>
        <w:tabs>
          <w:tab w:val="left" w:pos="7088"/>
        </w:tabs>
        <w:suppressAutoHyphens/>
        <w:jc w:val="both"/>
        <w:rPr>
          <w:rFonts w:ascii="Arial" w:eastAsia="Lucida Sans Unicode" w:hAnsi="Arial" w:cs="Arial"/>
          <w:b/>
          <w:kern w:val="1"/>
          <w:sz w:val="20"/>
          <w:szCs w:val="20"/>
        </w:rPr>
      </w:pPr>
      <w:r w:rsidRPr="001A2AEE">
        <w:rPr>
          <w:rFonts w:ascii="Arial" w:eastAsia="Lucida Sans Unicode" w:hAnsi="Arial" w:cs="Arial"/>
          <w:b/>
          <w:kern w:val="1"/>
          <w:sz w:val="20"/>
          <w:szCs w:val="20"/>
        </w:rPr>
        <w:t>Oświadczam, iż akceptuję termin realizacji zamówienia.</w:t>
      </w:r>
    </w:p>
    <w:p w:rsidR="009F40C6" w:rsidRPr="00E57DC3" w:rsidRDefault="001A2AEE" w:rsidP="009F40C6">
      <w:pPr>
        <w:pStyle w:val="Akapitzlist"/>
        <w:numPr>
          <w:ilvl w:val="0"/>
          <w:numId w:val="18"/>
        </w:numPr>
        <w:rPr>
          <w:rFonts w:ascii="Arial" w:eastAsia="Lucida Sans Unicode" w:hAnsi="Arial" w:cs="Arial"/>
          <w:b/>
          <w:kern w:val="1"/>
          <w:sz w:val="20"/>
          <w:szCs w:val="20"/>
        </w:rPr>
      </w:pPr>
      <w:r w:rsidRPr="001A2AEE">
        <w:rPr>
          <w:rFonts w:ascii="Arial" w:eastAsia="Lucida Sans Unicode" w:hAnsi="Arial" w:cs="Arial"/>
          <w:b/>
          <w:kern w:val="1"/>
          <w:sz w:val="20"/>
          <w:szCs w:val="20"/>
        </w:rPr>
        <w:t>Oświadczam, iż akceptuję załączony do zapytania ofertowego projekt umowy.</w:t>
      </w:r>
    </w:p>
    <w:p w:rsidR="006F4EB9" w:rsidRPr="00E57DC3" w:rsidRDefault="006F4EB9" w:rsidP="006F4EB9">
      <w:pPr>
        <w:pStyle w:val="Akapitzlist"/>
        <w:ind w:left="1068"/>
        <w:rPr>
          <w:rFonts w:ascii="Arial" w:eastAsia="Lucida Sans Unicode" w:hAnsi="Arial" w:cs="Arial"/>
          <w:b/>
          <w:kern w:val="1"/>
          <w:sz w:val="20"/>
          <w:szCs w:val="20"/>
        </w:rPr>
      </w:pPr>
    </w:p>
    <w:p w:rsidR="00B64FC3" w:rsidRPr="00E57DC3" w:rsidRDefault="00B64FC3" w:rsidP="006F4EB9">
      <w:pPr>
        <w:pStyle w:val="Akapitzlist"/>
        <w:ind w:left="1068"/>
        <w:rPr>
          <w:rFonts w:ascii="Arial" w:eastAsia="Lucida Sans Unicode" w:hAnsi="Arial" w:cs="Arial"/>
          <w:b/>
          <w:kern w:val="1"/>
          <w:sz w:val="20"/>
          <w:szCs w:val="20"/>
        </w:rPr>
      </w:pPr>
    </w:p>
    <w:p w:rsidR="002543AB" w:rsidRPr="00E57DC3" w:rsidRDefault="002543AB" w:rsidP="002543AB">
      <w:pPr>
        <w:pStyle w:val="Akapitzlist"/>
        <w:ind w:left="1068"/>
        <w:rPr>
          <w:rFonts w:ascii="Arial" w:eastAsia="Lucida Sans Unicode" w:hAnsi="Arial" w:cs="Arial"/>
          <w:b/>
          <w:kern w:val="1"/>
          <w:sz w:val="20"/>
          <w:szCs w:val="20"/>
        </w:rPr>
      </w:pPr>
    </w:p>
    <w:p w:rsidR="002543AB" w:rsidRPr="00E57DC3" w:rsidRDefault="001A2AEE" w:rsidP="002543AB">
      <w:pPr>
        <w:pStyle w:val="Akapitzlist"/>
        <w:numPr>
          <w:ilvl w:val="0"/>
          <w:numId w:val="13"/>
        </w:numPr>
        <w:rPr>
          <w:rFonts w:ascii="Arial" w:hAnsi="Arial" w:cs="Arial"/>
          <w:sz w:val="20"/>
          <w:szCs w:val="20"/>
          <w:highlight w:val="lightGray"/>
        </w:rPr>
      </w:pPr>
      <w:r>
        <w:rPr>
          <w:rFonts w:ascii="Arial" w:hAnsi="Arial" w:cs="Arial"/>
          <w:sz w:val="20"/>
          <w:szCs w:val="20"/>
          <w:highlight w:val="lightGray"/>
        </w:rPr>
        <w:t>Ważność obowiązywania oferty (termin związania ofertą):</w:t>
      </w:r>
    </w:p>
    <w:p w:rsidR="00E02BF0" w:rsidRPr="00E57DC3" w:rsidRDefault="001A2AEE" w:rsidP="00E02BF0">
      <w:pPr>
        <w:ind w:left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Termin ważności oferty wynosi ……………dni od upływu terminu składania ofert.</w:t>
      </w:r>
    </w:p>
    <w:p w:rsidR="00B64FC3" w:rsidRPr="00E57DC3" w:rsidRDefault="00B64FC3" w:rsidP="00E02BF0">
      <w:pPr>
        <w:ind w:left="708"/>
        <w:rPr>
          <w:rFonts w:ascii="Arial" w:hAnsi="Arial" w:cs="Arial"/>
          <w:b/>
          <w:sz w:val="20"/>
          <w:szCs w:val="20"/>
        </w:rPr>
      </w:pPr>
    </w:p>
    <w:p w:rsidR="00B64FC3" w:rsidRPr="00E57DC3" w:rsidRDefault="00B64FC3" w:rsidP="00E02BF0">
      <w:pPr>
        <w:ind w:left="708"/>
        <w:rPr>
          <w:rFonts w:ascii="Arial" w:hAnsi="Arial" w:cs="Arial"/>
          <w:b/>
          <w:sz w:val="20"/>
          <w:szCs w:val="20"/>
        </w:rPr>
      </w:pPr>
    </w:p>
    <w:p w:rsidR="00E02BF0" w:rsidRPr="00E57DC3" w:rsidRDefault="001A2AEE" w:rsidP="00E02BF0">
      <w:pPr>
        <w:pStyle w:val="Akapitzlist"/>
        <w:numPr>
          <w:ilvl w:val="0"/>
          <w:numId w:val="13"/>
        </w:numPr>
        <w:rPr>
          <w:rFonts w:ascii="Arial" w:hAnsi="Arial" w:cs="Arial"/>
          <w:sz w:val="20"/>
          <w:szCs w:val="20"/>
          <w:highlight w:val="lightGray"/>
        </w:rPr>
      </w:pPr>
      <w:r>
        <w:rPr>
          <w:rFonts w:ascii="Arial" w:hAnsi="Arial" w:cs="Arial"/>
          <w:sz w:val="20"/>
          <w:szCs w:val="20"/>
          <w:highlight w:val="lightGray"/>
        </w:rPr>
        <w:t>Parametry oferty:</w:t>
      </w:r>
    </w:p>
    <w:p w:rsidR="00E02BF0" w:rsidRPr="00E57DC3" w:rsidRDefault="001A2AEE" w:rsidP="00E02BF0">
      <w:pPr>
        <w:numPr>
          <w:ilvl w:val="0"/>
          <w:numId w:val="14"/>
        </w:numPr>
        <w:spacing w:after="0" w:line="48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łączna cena brutto (suma pozycji 1-26 tabeli zamieszczonej w pkt. 9d formularza ofertowego):  .................................................................................................................</w:t>
      </w:r>
    </w:p>
    <w:p w:rsidR="00E02BF0" w:rsidRPr="00E57DC3" w:rsidRDefault="001A2AEE" w:rsidP="00E02BF0">
      <w:pPr>
        <w:spacing w:line="480" w:lineRule="auto"/>
        <w:ind w:left="7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słownie złotych: ........................................................................................................</w:t>
      </w:r>
    </w:p>
    <w:p w:rsidR="00B64FC3" w:rsidRPr="00E57DC3" w:rsidRDefault="00B64FC3" w:rsidP="00E02BF0">
      <w:pPr>
        <w:spacing w:line="480" w:lineRule="auto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E02BF0" w:rsidRPr="00E57DC3" w:rsidRDefault="001A2AEE" w:rsidP="00E02BF0">
      <w:pPr>
        <w:numPr>
          <w:ilvl w:val="0"/>
          <w:numId w:val="14"/>
        </w:numPr>
        <w:spacing w:after="0" w:line="48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podatek VAT   w wysokości ………..% </w:t>
      </w:r>
      <w:r>
        <w:rPr>
          <w:rFonts w:ascii="Arial" w:hAnsi="Arial" w:cs="Arial"/>
          <w:b/>
          <w:sz w:val="20"/>
          <w:szCs w:val="20"/>
        </w:rPr>
        <w:tab/>
        <w:t xml:space="preserve">    …………………….………………………………..</w:t>
      </w:r>
    </w:p>
    <w:p w:rsidR="00B64FC3" w:rsidRPr="00E57DC3" w:rsidRDefault="00B64FC3" w:rsidP="00B64FC3">
      <w:pPr>
        <w:spacing w:after="0" w:line="480" w:lineRule="auto"/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E02BF0" w:rsidRPr="00E57DC3" w:rsidRDefault="001A2AEE" w:rsidP="00E02BF0">
      <w:pPr>
        <w:pStyle w:val="Akapitzlist"/>
        <w:numPr>
          <w:ilvl w:val="0"/>
          <w:numId w:val="14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cena netto:  </w:t>
      </w:r>
    </w:p>
    <w:p w:rsidR="00E02BF0" w:rsidRPr="00E57DC3" w:rsidRDefault="00E02BF0" w:rsidP="00E02BF0">
      <w:pPr>
        <w:pStyle w:val="Akapitzlist"/>
        <w:rPr>
          <w:rFonts w:ascii="Arial" w:hAnsi="Arial" w:cs="Arial"/>
          <w:b/>
          <w:sz w:val="20"/>
          <w:szCs w:val="20"/>
        </w:rPr>
      </w:pPr>
    </w:p>
    <w:p w:rsidR="00E02BF0" w:rsidRPr="00E57DC3" w:rsidRDefault="001A2AEE" w:rsidP="00E02BF0">
      <w:pPr>
        <w:pStyle w:val="Akapitzlis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.................................................................................................................</w:t>
      </w:r>
    </w:p>
    <w:p w:rsidR="00E02BF0" w:rsidRPr="00E57DC3" w:rsidRDefault="00E02BF0" w:rsidP="00E02BF0">
      <w:pPr>
        <w:pStyle w:val="Akapitzlist"/>
        <w:rPr>
          <w:rFonts w:ascii="Arial" w:hAnsi="Arial" w:cs="Arial"/>
          <w:b/>
          <w:sz w:val="20"/>
          <w:szCs w:val="20"/>
        </w:rPr>
      </w:pPr>
    </w:p>
    <w:p w:rsidR="00E02BF0" w:rsidRPr="00E57DC3" w:rsidRDefault="001A2AEE" w:rsidP="00382559">
      <w:pPr>
        <w:pStyle w:val="Akapitzlist"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słownie złotych: ........................................................................................................</w:t>
      </w:r>
    </w:p>
    <w:p w:rsidR="00B64FC3" w:rsidRPr="00E57DC3" w:rsidRDefault="00B64FC3" w:rsidP="00382559">
      <w:pPr>
        <w:pStyle w:val="Akapitzlist"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</w:p>
    <w:p w:rsidR="00B64FC3" w:rsidRPr="00E57DC3" w:rsidRDefault="00B64FC3" w:rsidP="00382559">
      <w:pPr>
        <w:pStyle w:val="Akapitzlist"/>
        <w:spacing w:line="480" w:lineRule="auto"/>
        <w:jc w:val="both"/>
        <w:rPr>
          <w:rFonts w:ascii="Arial" w:hAnsi="Arial" w:cs="Arial"/>
          <w:b/>
          <w:sz w:val="20"/>
          <w:szCs w:val="20"/>
        </w:rPr>
      </w:pPr>
    </w:p>
    <w:p w:rsidR="009E3ED3" w:rsidRPr="00E57DC3" w:rsidRDefault="001A2AEE" w:rsidP="0011063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d)</w:t>
      </w:r>
    </w:p>
    <w:tbl>
      <w:tblPr>
        <w:tblW w:w="98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93"/>
        <w:gridCol w:w="3897"/>
        <w:gridCol w:w="1461"/>
        <w:gridCol w:w="1461"/>
        <w:gridCol w:w="887"/>
        <w:gridCol w:w="1461"/>
      </w:tblGrid>
      <w:tr w:rsidR="0086348A" w:rsidRPr="00E57DC3" w:rsidTr="0086348A">
        <w:trPr>
          <w:trHeight w:val="315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86348A" w:rsidRPr="00E57DC3" w:rsidRDefault="001A2AEE" w:rsidP="0086348A">
            <w:pPr>
              <w:jc w:val="center"/>
              <w:rPr>
                <w:rFonts w:ascii="Arial" w:hAnsi="Arial" w:cs="Arial"/>
                <w:i/>
                <w:iCs/>
                <w:sz w:val="12"/>
                <w:szCs w:val="12"/>
              </w:rPr>
            </w:pPr>
            <w:r>
              <w:rPr>
                <w:rFonts w:ascii="Arial" w:hAnsi="Arial" w:cs="Arial"/>
                <w:i/>
                <w:iCs/>
                <w:sz w:val="12"/>
                <w:szCs w:val="12"/>
              </w:rPr>
              <w:t>1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86348A" w:rsidRPr="00E57DC3" w:rsidRDefault="001A2AEE" w:rsidP="0086348A">
            <w:pPr>
              <w:jc w:val="center"/>
              <w:rPr>
                <w:rFonts w:ascii="Arial" w:hAnsi="Arial" w:cs="Arial"/>
                <w:i/>
                <w:iCs/>
                <w:sz w:val="12"/>
                <w:szCs w:val="12"/>
              </w:rPr>
            </w:pPr>
            <w:r>
              <w:rPr>
                <w:rFonts w:ascii="Arial" w:hAnsi="Arial" w:cs="Arial"/>
                <w:i/>
                <w:iCs/>
                <w:sz w:val="12"/>
                <w:szCs w:val="12"/>
              </w:rP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86348A" w:rsidRPr="00E57DC3" w:rsidRDefault="001A2AEE" w:rsidP="0086348A">
            <w:pPr>
              <w:jc w:val="center"/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1A2AEE">
              <w:rPr>
                <w:rFonts w:ascii="Arial" w:hAnsi="Arial" w:cs="Arial"/>
                <w:i/>
                <w:iCs/>
                <w:sz w:val="12"/>
                <w:szCs w:val="12"/>
              </w:rPr>
              <w:t>3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86348A" w:rsidRPr="00E57DC3" w:rsidRDefault="001A2AEE" w:rsidP="0086348A">
            <w:pPr>
              <w:jc w:val="center"/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1A2AEE">
              <w:rPr>
                <w:rFonts w:ascii="Arial" w:hAnsi="Arial" w:cs="Arial"/>
                <w:i/>
                <w:iCs/>
                <w:sz w:val="12"/>
                <w:szCs w:val="12"/>
              </w:rP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86348A" w:rsidRPr="00E57DC3" w:rsidRDefault="001A2AEE" w:rsidP="0086348A">
            <w:pPr>
              <w:jc w:val="center"/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1A2AEE">
              <w:rPr>
                <w:rFonts w:ascii="Arial" w:hAnsi="Arial" w:cs="Arial"/>
                <w:i/>
                <w:iCs/>
                <w:sz w:val="12"/>
                <w:szCs w:val="12"/>
              </w:rPr>
              <w:t>5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BE5F1"/>
            <w:noWrap/>
            <w:vAlign w:val="center"/>
            <w:hideMark/>
          </w:tcPr>
          <w:p w:rsidR="0086348A" w:rsidRPr="00E57DC3" w:rsidRDefault="001A2AEE" w:rsidP="0086348A">
            <w:pPr>
              <w:jc w:val="center"/>
              <w:rPr>
                <w:rFonts w:ascii="Arial" w:hAnsi="Arial" w:cs="Arial"/>
                <w:i/>
                <w:iCs/>
                <w:sz w:val="12"/>
                <w:szCs w:val="12"/>
              </w:rPr>
            </w:pPr>
            <w:r w:rsidRPr="001A2AEE">
              <w:rPr>
                <w:rFonts w:ascii="Arial" w:hAnsi="Arial" w:cs="Arial"/>
                <w:i/>
                <w:iCs/>
                <w:sz w:val="12"/>
                <w:szCs w:val="12"/>
              </w:rPr>
              <w:t>6</w:t>
            </w:r>
          </w:p>
        </w:tc>
      </w:tr>
      <w:tr w:rsidR="0086348A" w:rsidRPr="00E57DC3" w:rsidTr="0086348A">
        <w:trPr>
          <w:trHeight w:val="1560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86348A" w:rsidRPr="00E57DC3" w:rsidRDefault="001A2AEE" w:rsidP="008634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LP</w:t>
            </w:r>
          </w:p>
        </w:tc>
        <w:tc>
          <w:tcPr>
            <w:tcW w:w="3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6348A" w:rsidRPr="00E57DC3" w:rsidRDefault="001A2AEE" w:rsidP="008634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Wyszczególnienie robót</w:t>
            </w: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6348A" w:rsidRPr="00E57DC3" w:rsidRDefault="001A2AEE" w:rsidP="008634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szacunkowa wartość netto  (%)</w:t>
            </w: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6348A" w:rsidRPr="00E57DC3" w:rsidRDefault="001A2AEE" w:rsidP="008634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szacunkowa wartość nominalna netto</w:t>
            </w:r>
            <w:r w:rsidRPr="001A2AEE">
              <w:rPr>
                <w:rFonts w:ascii="Arial" w:hAnsi="Arial" w:cs="Arial"/>
                <w:sz w:val="18"/>
                <w:szCs w:val="18"/>
              </w:rPr>
              <w:br/>
              <w:t>(zł)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86348A" w:rsidRPr="00E57DC3" w:rsidRDefault="001A2AEE" w:rsidP="008634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stawka VAT</w:t>
            </w:r>
            <w:r w:rsidRPr="001A2AEE">
              <w:rPr>
                <w:rFonts w:ascii="Arial" w:hAnsi="Arial" w:cs="Arial"/>
                <w:sz w:val="18"/>
                <w:szCs w:val="18"/>
              </w:rPr>
              <w:br/>
              <w:t>(%)</w:t>
            </w: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000000" w:fill="EEECE1"/>
            <w:vAlign w:val="center"/>
            <w:hideMark/>
          </w:tcPr>
          <w:p w:rsidR="0086348A" w:rsidRPr="00E57DC3" w:rsidRDefault="001A2AEE" w:rsidP="008634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szacunkowa wartość nominalna brutto</w:t>
            </w:r>
            <w:r w:rsidRPr="001A2AEE">
              <w:rPr>
                <w:rFonts w:ascii="Arial" w:hAnsi="Arial" w:cs="Arial"/>
                <w:sz w:val="18"/>
                <w:szCs w:val="18"/>
              </w:rPr>
              <w:br/>
              <w:t>(zł)</w:t>
            </w:r>
          </w:p>
        </w:tc>
      </w:tr>
      <w:tr w:rsidR="0086348A" w:rsidRPr="00E57DC3" w:rsidTr="0086348A">
        <w:trPr>
          <w:trHeight w:val="725"/>
        </w:trPr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348A" w:rsidRPr="00E57DC3" w:rsidRDefault="0086348A" w:rsidP="0086348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348A" w:rsidRPr="00E57DC3" w:rsidRDefault="0086348A" w:rsidP="0086348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348A" w:rsidRPr="00E57DC3" w:rsidRDefault="0086348A" w:rsidP="0086348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348A" w:rsidRPr="00E57DC3" w:rsidRDefault="0086348A" w:rsidP="0086348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348A" w:rsidRPr="00E57DC3" w:rsidRDefault="0086348A" w:rsidP="0086348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61" w:type="dxa"/>
            <w:vMerge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86348A" w:rsidRPr="00E57DC3" w:rsidRDefault="0086348A" w:rsidP="0086348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348A" w:rsidRPr="00E57DC3" w:rsidTr="005336F1">
        <w:trPr>
          <w:trHeight w:val="3732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86348A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86348A" w:rsidRPr="00E57DC3" w:rsidRDefault="001A2AEE" w:rsidP="0086348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budowa hali produkcyjno magazynowej (etap B) wraz z instalacjami wewnętrznymi (wody, kanalizacji sanitarnej, kanalizacji opadowej, kanalizacji technologicznej, c.o., c.t.; gazu, gazów technicznych, went. mech., klimatyzacji, elektrycznymi i niskoprądowymi o następujących parametrach:  •powierzchnia zabudowy:  3815,73m2</w:t>
            </w: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br/>
              <w:t>• powierzchnia użytkowa: 3821,98m2</w:t>
            </w: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br/>
              <w:t>•  kubatura:   32967,8m3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6348A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6348A" w:rsidRPr="00E57DC3" w:rsidRDefault="001A2AEE" w:rsidP="0086348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86348A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BFBFBF"/>
            <w:noWrap/>
            <w:vAlign w:val="bottom"/>
            <w:hideMark/>
          </w:tcPr>
          <w:p w:rsidR="0086348A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 xml:space="preserve">budowa naziemnych zbiorników na gazy </w:t>
            </w:r>
            <w:proofErr w:type="spellStart"/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techniczne_ZESPÓŁ</w:t>
            </w:r>
            <w:proofErr w:type="spellEnd"/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 xml:space="preserve"> B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budowa zbiornika bezodpływowego na odpady/nieczystości ciekłe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5336F1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521" w:rsidRPr="00E57DC3" w:rsidRDefault="001A2AEE" w:rsidP="005336F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budowa nowej sieci gazowej (przekładka)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5336F1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D5521" w:rsidRPr="00E57DC3" w:rsidRDefault="001A2AEE" w:rsidP="005336F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budowa nowej sieci kanalizacji sanitarnej (przekładka)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 xml:space="preserve">budowa nowego przyłącza kanalizacji </w:t>
            </w: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lastRenderedPageBreak/>
              <w:t>sanitarnej,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lastRenderedPageBreak/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lastRenderedPageBreak/>
              <w:t>7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budowa nowej  sieci kanalizacji opadowej (przekładka)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00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 xml:space="preserve"> budowa nowej instalacji gazu (przekładka)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budowa budynku wymiennikowni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 xml:space="preserve">budowa stacji </w:t>
            </w:r>
            <w:proofErr w:type="spellStart"/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trafo</w:t>
            </w:r>
            <w:proofErr w:type="spellEnd"/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budowa instalacji oświetlenia zewnętrznego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budowa 3 masztów  z logo firmy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budowa 2 zjazdów (publicznych) z drogi gminnej publicznej oraz zjazdu z drogi wewnętrznej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630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 xml:space="preserve">budowa dróg wewnętrznych wraz z placami manewrowym i parkingiem od zachodniej granicy działki ew. nr 1610/146 do osi 14 budynku, natomiast od osi 14 budynku do granicy wschodniej działki ew. nr 6883/3 wykonanie podbudowy do rzędnej -0,20m 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budowa rampy przeładunkowej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ogrodzenie z bramami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budowa przyłącza wody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budowa przyłącza kanalizacji opadowej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budowa instalacji zewnętrznej kanalizacji opadowej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budowa przyłącza ciepłowniczego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21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budowa przyłącza teletechnicznego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22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budowa przyłącza średniego napięcia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23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budowa instalacji zewnętrznych elektrycznych i niskoprądowych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24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budowa instalacji zewnętrznej kanalizacji sanitarnej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31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25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budowa instalacji zewnętrznej wody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BFBFBF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7D5521" w:rsidRPr="00E57DC3" w:rsidTr="0086348A">
        <w:trPr>
          <w:trHeight w:val="630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521" w:rsidRPr="00E57DC3" w:rsidRDefault="001A2AEE" w:rsidP="008634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>26</w:t>
            </w:r>
          </w:p>
        </w:tc>
        <w:tc>
          <w:tcPr>
            <w:tcW w:w="3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5521" w:rsidRPr="00E57DC3" w:rsidRDefault="001A2AEE" w:rsidP="00B31A36">
            <w:pPr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</w:pPr>
            <w:r w:rsidRPr="001A2AEE">
              <w:rPr>
                <w:rFonts w:ascii="Arial" w:hAnsi="Arial" w:cs="Arial"/>
                <w:b/>
                <w:bCs/>
                <w:sz w:val="18"/>
                <w:szCs w:val="18"/>
                <w:lang w:eastAsia="zh-CN"/>
              </w:rPr>
              <w:t xml:space="preserve">budowa instalacji zewnętrznej c.o. 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D5521" w:rsidRPr="00E57DC3" w:rsidRDefault="001A2AEE" w:rsidP="0086348A">
            <w:pPr>
              <w:rPr>
                <w:rFonts w:ascii="Arial" w:hAnsi="Arial" w:cs="Arial"/>
                <w:sz w:val="18"/>
                <w:szCs w:val="18"/>
              </w:rPr>
            </w:pPr>
            <w:r w:rsidRPr="001A2AE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</w:tbl>
    <w:p w:rsidR="0086348A" w:rsidRPr="00E57DC3" w:rsidRDefault="0086348A" w:rsidP="0086348A">
      <w:pPr>
        <w:rPr>
          <w:rFonts w:ascii="Arial" w:hAnsi="Arial" w:cs="Arial"/>
          <w:sz w:val="20"/>
          <w:szCs w:val="20"/>
        </w:rPr>
      </w:pPr>
    </w:p>
    <w:p w:rsidR="0011063C" w:rsidRPr="00E57DC3" w:rsidRDefault="001A2AEE" w:rsidP="0011063C">
      <w:pPr>
        <w:pStyle w:val="Akapitzlist"/>
        <w:numPr>
          <w:ilvl w:val="0"/>
          <w:numId w:val="13"/>
        </w:numPr>
        <w:rPr>
          <w:rFonts w:ascii="Arial" w:hAnsi="Arial" w:cs="Arial"/>
          <w:sz w:val="20"/>
          <w:szCs w:val="20"/>
          <w:highlight w:val="lightGray"/>
        </w:rPr>
      </w:pPr>
      <w:r>
        <w:rPr>
          <w:rFonts w:ascii="Arial" w:hAnsi="Arial" w:cs="Arial"/>
          <w:sz w:val="20"/>
          <w:szCs w:val="20"/>
          <w:highlight w:val="lightGray"/>
        </w:rPr>
        <w:t>Załączniki do oferty:</w:t>
      </w:r>
    </w:p>
    <w:p w:rsidR="0011063C" w:rsidRPr="00E57DC3" w:rsidRDefault="001A2AEE" w:rsidP="0011063C">
      <w:pPr>
        <w:pStyle w:val="Akapitzlist"/>
        <w:widowControl w:val="0"/>
        <w:numPr>
          <w:ilvl w:val="0"/>
          <w:numId w:val="21"/>
        </w:numPr>
        <w:tabs>
          <w:tab w:val="left" w:pos="7088"/>
        </w:tabs>
        <w:suppressAutoHyphens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lastRenderedPageBreak/>
        <w:t xml:space="preserve">Wykaz osób, które będą wykonywać zamówienie (kierować robotami) wraz z oświadczeniem, że osoby które będą uczestniczyć w wykonywaniu zamówienia, posiadają wymagane uprawnienia – </w:t>
      </w:r>
      <w:r>
        <w:rPr>
          <w:rFonts w:ascii="Arial" w:hAnsi="Arial" w:cs="Arial"/>
          <w:i/>
          <w:sz w:val="20"/>
          <w:szCs w:val="20"/>
        </w:rPr>
        <w:t>załącznik nr 2,</w:t>
      </w:r>
    </w:p>
    <w:p w:rsidR="007D6F96" w:rsidRPr="00E57DC3" w:rsidRDefault="001A2AEE" w:rsidP="00CB52B9">
      <w:pPr>
        <w:pStyle w:val="Akapitzlist"/>
        <w:widowControl w:val="0"/>
        <w:numPr>
          <w:ilvl w:val="0"/>
          <w:numId w:val="21"/>
        </w:numPr>
        <w:tabs>
          <w:tab w:val="left" w:pos="7088"/>
        </w:tabs>
        <w:suppressAutoHyphens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Wykaz wykonanych robót min. 3 realizacji wykonanych w ostatnich 5 - u latach (jeżeli okres prowadzenia działalności jest krótszy to w tym okresie) charakteryzujących się powierzchnią użytkową powyżej 2000 m2  oraz listy referencyjne potwierdzające w/w realizacje –</w:t>
      </w:r>
      <w:r>
        <w:rPr>
          <w:rFonts w:ascii="Arial" w:hAnsi="Arial" w:cs="Arial"/>
          <w:i/>
          <w:sz w:val="20"/>
          <w:szCs w:val="20"/>
        </w:rPr>
        <w:t>załącznik nr 3,</w:t>
      </w:r>
    </w:p>
    <w:p w:rsidR="0011063C" w:rsidRPr="00E57DC3" w:rsidRDefault="001A2AEE" w:rsidP="0011063C">
      <w:pPr>
        <w:pStyle w:val="Akapitzlist"/>
        <w:widowControl w:val="0"/>
        <w:numPr>
          <w:ilvl w:val="0"/>
          <w:numId w:val="21"/>
        </w:numPr>
        <w:tabs>
          <w:tab w:val="left" w:pos="7088"/>
        </w:tabs>
        <w:suppressAutoHyphens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Oświadczenie o braku powiązań kapitałowych i osobowych – </w:t>
      </w:r>
      <w:r>
        <w:rPr>
          <w:rFonts w:ascii="Arial" w:hAnsi="Arial" w:cs="Arial"/>
          <w:i/>
          <w:sz w:val="20"/>
          <w:szCs w:val="20"/>
        </w:rPr>
        <w:t>załącznik nr 4,</w:t>
      </w:r>
    </w:p>
    <w:p w:rsidR="0011063C" w:rsidRPr="00E57DC3" w:rsidRDefault="001A2AEE" w:rsidP="0011063C">
      <w:pPr>
        <w:pStyle w:val="Akapitzlist"/>
        <w:widowControl w:val="0"/>
        <w:numPr>
          <w:ilvl w:val="0"/>
          <w:numId w:val="21"/>
        </w:numPr>
        <w:tabs>
          <w:tab w:val="left" w:pos="7088"/>
        </w:tabs>
        <w:suppressAutoHyphens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Zaakceptowany wzór umowy o roboty budowlane – </w:t>
      </w:r>
      <w:r>
        <w:rPr>
          <w:rFonts w:ascii="Arial" w:hAnsi="Arial" w:cs="Arial"/>
          <w:i/>
          <w:sz w:val="20"/>
          <w:szCs w:val="20"/>
        </w:rPr>
        <w:t>załącznik nr 6,</w:t>
      </w:r>
    </w:p>
    <w:p w:rsidR="00CB52B9" w:rsidRPr="00E57DC3" w:rsidRDefault="001A2AEE" w:rsidP="0011063C">
      <w:pPr>
        <w:pStyle w:val="Akapitzlist"/>
        <w:widowControl w:val="0"/>
        <w:numPr>
          <w:ilvl w:val="0"/>
          <w:numId w:val="21"/>
        </w:numPr>
        <w:tabs>
          <w:tab w:val="left" w:pos="7088"/>
        </w:tabs>
        <w:suppressAutoHyphens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Zakres zadań powierzonych Podwykonawcom – </w:t>
      </w:r>
      <w:r>
        <w:rPr>
          <w:rFonts w:ascii="Arial" w:hAnsi="Arial" w:cs="Arial"/>
          <w:i/>
          <w:sz w:val="20"/>
          <w:szCs w:val="20"/>
        </w:rPr>
        <w:t>załącznik nr 5</w:t>
      </w:r>
      <w:r>
        <w:rPr>
          <w:rFonts w:ascii="Arial" w:hAnsi="Arial" w:cs="Arial"/>
          <w:b/>
          <w:i/>
          <w:sz w:val="20"/>
          <w:szCs w:val="20"/>
        </w:rPr>
        <w:t xml:space="preserve"> – </w:t>
      </w:r>
      <w:r>
        <w:rPr>
          <w:rFonts w:ascii="Arial" w:hAnsi="Arial" w:cs="Arial"/>
          <w:b/>
          <w:i/>
          <w:sz w:val="20"/>
          <w:szCs w:val="20"/>
          <w:u w:val="single"/>
        </w:rPr>
        <w:t>jeśli dotyczy</w:t>
      </w:r>
    </w:p>
    <w:p w:rsidR="0011063C" w:rsidRPr="00E57DC3" w:rsidRDefault="001A2AEE" w:rsidP="0011063C">
      <w:pPr>
        <w:pStyle w:val="Akapitzlist"/>
        <w:widowControl w:val="0"/>
        <w:numPr>
          <w:ilvl w:val="0"/>
          <w:numId w:val="21"/>
        </w:numPr>
        <w:tabs>
          <w:tab w:val="left" w:pos="7088"/>
        </w:tabs>
        <w:suppressAutoHyphens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Aktualny (wydany nie później niż 3 miesiące przed datą złożenia oferty) odpis z właściwego rejestru lub z centralnej ewidencji i informacji o działalności gospodarczej, jeżeli odrębne przepisy wymagają wpisu do rejestru lub ewidencji,</w:t>
      </w:r>
    </w:p>
    <w:p w:rsidR="0011063C" w:rsidRPr="00E57DC3" w:rsidRDefault="001A2AEE" w:rsidP="0011063C">
      <w:pPr>
        <w:pStyle w:val="Akapitzlist"/>
        <w:widowControl w:val="0"/>
        <w:numPr>
          <w:ilvl w:val="0"/>
          <w:numId w:val="21"/>
        </w:numPr>
        <w:tabs>
          <w:tab w:val="left" w:pos="7088"/>
        </w:tabs>
        <w:suppressAutoHyphens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Zaświadczenie o nadaniu numeru ewidencji podatkowej NIP oraz numeru REGON,</w:t>
      </w:r>
    </w:p>
    <w:p w:rsidR="0011063C" w:rsidRPr="00E57DC3" w:rsidRDefault="001A2AEE" w:rsidP="0011063C">
      <w:pPr>
        <w:pStyle w:val="Akapitzlist"/>
        <w:widowControl w:val="0"/>
        <w:numPr>
          <w:ilvl w:val="0"/>
          <w:numId w:val="21"/>
        </w:numPr>
        <w:tabs>
          <w:tab w:val="left" w:pos="7088"/>
        </w:tabs>
        <w:suppressAutoHyphens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Zaświadczenie właściwego naczelnika urzędu skarbowego potwierdzającego, że Wykonawca nie zalega z opłacaniem podatków, wystawionego nie wcześniej niż 3 miesiące przed upływem terminu składania ofert, lub innego dokumentu potwierdzającego, że Wykonawca zawarł porozumienie z właściwym organem podatkowym w sprawie spłat tych należności wraz z ewentualnymi odsetkami lub grzywnami, w szczególności uzyskał przewidziane prawem zwolnienie, odroczenie lub rozłożenie na raty zaległych płatności lub wstrzymanie w całości wykonania decyzji właściwego organu,</w:t>
      </w:r>
    </w:p>
    <w:p w:rsidR="0011063C" w:rsidRPr="00E57DC3" w:rsidRDefault="001A2AEE" w:rsidP="0011063C">
      <w:pPr>
        <w:pStyle w:val="Akapitzlist"/>
        <w:widowControl w:val="0"/>
        <w:numPr>
          <w:ilvl w:val="0"/>
          <w:numId w:val="21"/>
        </w:numPr>
        <w:tabs>
          <w:tab w:val="left" w:pos="7088"/>
        </w:tabs>
        <w:suppressAutoHyphens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Zaświadczenie właściwej terenowej jednostki organizacyjnej Zakładu Ubezpieczeń Społecznych lub Kasy Rolniczego Ubezpieczenia Społecznego albo innego dokumentu potwierdzającego, że Wykonawca nie zalega z opłacaniem składek na ubezpieczenia społeczne lub zdrowotne, wystawionego nie wcześniej niż 3 miesiące przed upływem terminu składania ofert, lub innego dokumentu potwierdzającego, że Wykonawca zawarł porozumienie z właściwym organem w sprawie spłat tych należności wraz z ewentualnymi odsetkami lub grzywnami, w szczególności uzyskał przewidziane prawem zwolnienie, odroczenie lub rozłożenie na raty zaległych płatności lub wstrzymanie w całości wykonania decyzji właściwego organu;</w:t>
      </w:r>
    </w:p>
    <w:p w:rsidR="0011063C" w:rsidRPr="00E57DC3" w:rsidRDefault="001A2AEE" w:rsidP="0011063C">
      <w:pPr>
        <w:pStyle w:val="Akapitzlist"/>
        <w:widowControl w:val="0"/>
        <w:numPr>
          <w:ilvl w:val="0"/>
          <w:numId w:val="21"/>
        </w:numPr>
        <w:tabs>
          <w:tab w:val="left" w:pos="7088"/>
        </w:tabs>
        <w:suppressAutoHyphens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Sprawozdanie finansowe albo jego części, w przypadku gdy sporządzenie sprawozdania wymagane jest przepisami prawa kraju, w którym Wykonawca ma siedzibę lub miejsce zamieszkania, a jeżeli podlega ono badaniu przez biegłego rewidenta zgodnie z przepisami o rachunkowości, również odpowiednio z opinią o badanym sprawozdaniu albo jego części, a w przypadku Wykonawców niezobowiązanych do sporządzenia sprawozdania finansowego, innych dokumentów określających na przykład obroty oraz aktywa i zobowiązania - za okres  ostatnich 3 -ech lat obrotowych, a jeżeli okres prowadzenia działalności jest krótszy - za ten okres;</w:t>
      </w:r>
    </w:p>
    <w:p w:rsidR="0011063C" w:rsidRPr="00E57DC3" w:rsidRDefault="001A2AEE" w:rsidP="0011063C">
      <w:pPr>
        <w:pStyle w:val="Akapitzlist"/>
        <w:numPr>
          <w:ilvl w:val="0"/>
          <w:numId w:val="21"/>
        </w:num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Dokumenty potwierdzające, że Wykonawca jest ubezpieczony od odpowiedzialności cywilnej od wszelkich ryzyk w zakresie prowadzonej działalności związanej z przedmiotem zamówienia na sumę gwarancyjną w wysokości nie mniejszej niż 10 000 000,00 PLN (słownie: dziesięć  milionów złotych 00/100).</w:t>
      </w:r>
    </w:p>
    <w:p w:rsidR="00354C34" w:rsidRPr="00E57DC3" w:rsidRDefault="00354C34" w:rsidP="00354C34">
      <w:pPr>
        <w:pStyle w:val="Akapitzlist"/>
        <w:rPr>
          <w:rFonts w:ascii="Arial" w:hAnsi="Arial" w:cs="Arial"/>
          <w:b/>
          <w:i/>
          <w:sz w:val="20"/>
          <w:szCs w:val="20"/>
        </w:rPr>
      </w:pPr>
    </w:p>
    <w:p w:rsidR="0011063C" w:rsidRPr="00E57DC3" w:rsidRDefault="001A2AEE" w:rsidP="0011063C">
      <w:pPr>
        <w:pStyle w:val="Akapitzlist"/>
        <w:numPr>
          <w:ilvl w:val="0"/>
          <w:numId w:val="13"/>
        </w:numPr>
        <w:rPr>
          <w:rFonts w:ascii="Arial" w:hAnsi="Arial" w:cs="Arial"/>
          <w:i/>
          <w:sz w:val="20"/>
          <w:szCs w:val="20"/>
          <w:highlight w:val="lightGray"/>
        </w:rPr>
      </w:pPr>
      <w:r>
        <w:rPr>
          <w:rFonts w:ascii="Arial" w:hAnsi="Arial" w:cs="Arial"/>
          <w:i/>
          <w:sz w:val="20"/>
          <w:szCs w:val="20"/>
          <w:highlight w:val="lightGray"/>
        </w:rPr>
        <w:t>Podpisy osób uprawnionych, zgodnie z zasadami reprezentacji właściwymi dla Oferenta:</w:t>
      </w:r>
    </w:p>
    <w:p w:rsidR="006F4EB9" w:rsidRPr="00E57DC3" w:rsidRDefault="006F4EB9" w:rsidP="006F4EB9">
      <w:pPr>
        <w:pStyle w:val="Akapitzlist"/>
        <w:rPr>
          <w:rFonts w:ascii="Arial" w:hAnsi="Arial" w:cs="Arial"/>
          <w:i/>
          <w:sz w:val="20"/>
          <w:szCs w:val="20"/>
          <w:highlight w:val="lightGray"/>
        </w:rPr>
      </w:pPr>
    </w:p>
    <w:p w:rsidR="006F4EB9" w:rsidRPr="00E57DC3" w:rsidRDefault="006F4EB9" w:rsidP="006F4EB9">
      <w:pPr>
        <w:pStyle w:val="Akapitzlist"/>
        <w:rPr>
          <w:rFonts w:ascii="Arial" w:hAnsi="Arial" w:cs="Arial"/>
          <w:i/>
          <w:sz w:val="20"/>
          <w:szCs w:val="20"/>
          <w:highlight w:val="lightGray"/>
        </w:rPr>
      </w:pPr>
    </w:p>
    <w:p w:rsidR="0011063C" w:rsidRPr="00E57DC3" w:rsidRDefault="0011063C" w:rsidP="001C41E9">
      <w:pPr>
        <w:rPr>
          <w:rFonts w:ascii="Arial" w:hAnsi="Arial" w:cs="Arial"/>
          <w:b/>
          <w:i/>
          <w:sz w:val="20"/>
          <w:szCs w:val="20"/>
        </w:rPr>
      </w:pPr>
    </w:p>
    <w:sectPr w:rsidR="0011063C" w:rsidRPr="00E57DC3" w:rsidSect="001018AA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985" w:right="1418" w:bottom="1418" w:left="1418" w:header="0" w:footer="113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3FB" w:rsidRDefault="00DB13FB">
      <w:pPr>
        <w:spacing w:after="0" w:line="240" w:lineRule="auto"/>
      </w:pPr>
      <w:r>
        <w:separator/>
      </w:r>
    </w:p>
  </w:endnote>
  <w:endnote w:type="continuationSeparator" w:id="0">
    <w:p w:rsidR="00DB13FB" w:rsidRDefault="00DB1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DaxPro-Medium">
    <w:altName w:val="Arial"/>
    <w:panose1 w:val="020B0604030101020102"/>
    <w:charset w:val="00"/>
    <w:family w:val="swiss"/>
    <w:notTrueType/>
    <w:pitch w:val="variable"/>
    <w:sig w:usb0="A00002BF" w:usb1="4000A4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DD8" w:rsidRDefault="00036DD8">
    <w:pPr>
      <w:pStyle w:val="Stopka"/>
      <w:jc w:val="center"/>
    </w:pPr>
    <w:r>
      <w:tab/>
    </w:r>
    <w:r>
      <w:tab/>
    </w:r>
    <w:sdt>
      <w:sdtPr>
        <w:id w:val="851093244"/>
        <w:docPartObj>
          <w:docPartGallery w:val="Page Numbers (Bottom of Page)"/>
          <w:docPartUnique/>
        </w:docPartObj>
      </w:sdtPr>
      <w:sdtContent>
        <w:sdt>
          <w:sdtPr>
            <w:id w:val="810570607"/>
            <w:docPartObj>
              <w:docPartGallery w:val="Page Numbers (Top of Page)"/>
              <w:docPartUnique/>
            </w:docPartObj>
          </w:sdtPr>
          <w:sdtContent>
            <w:r>
              <w:t xml:space="preserve">Strona </w:t>
            </w:r>
            <w:r w:rsidR="003661A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3661A1">
              <w:rPr>
                <w:b/>
                <w:sz w:val="24"/>
                <w:szCs w:val="24"/>
              </w:rPr>
              <w:fldChar w:fldCharType="separate"/>
            </w:r>
            <w:r w:rsidR="009D499D">
              <w:rPr>
                <w:b/>
                <w:noProof/>
              </w:rPr>
              <w:t>8</w:t>
            </w:r>
            <w:r w:rsidR="003661A1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3661A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3661A1">
              <w:rPr>
                <w:b/>
                <w:sz w:val="24"/>
                <w:szCs w:val="24"/>
              </w:rPr>
              <w:fldChar w:fldCharType="separate"/>
            </w:r>
            <w:r w:rsidR="009D499D">
              <w:rPr>
                <w:b/>
                <w:noProof/>
              </w:rPr>
              <w:t>8</w:t>
            </w:r>
            <w:r w:rsidR="003661A1"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036DD8" w:rsidRDefault="00036DD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3FB" w:rsidRDefault="00DB13FB">
      <w:pPr>
        <w:spacing w:after="0" w:line="240" w:lineRule="auto"/>
      </w:pPr>
      <w:r>
        <w:separator/>
      </w:r>
    </w:p>
  </w:footnote>
  <w:footnote w:type="continuationSeparator" w:id="0">
    <w:p w:rsidR="00DB13FB" w:rsidRDefault="00DB1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DD8" w:rsidRDefault="003661A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729198" o:spid="_x0000_s205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Tło finał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DD8" w:rsidRDefault="00036DD8">
    <w:pPr>
      <w:pStyle w:val="Nagwek"/>
    </w:pPr>
  </w:p>
  <w:p w:rsidR="00036DD8" w:rsidRPr="007C2F6E" w:rsidRDefault="00036DD8" w:rsidP="00050005">
    <w:pPr>
      <w:pStyle w:val="Nagwek"/>
    </w:pPr>
    <w:r w:rsidRPr="00050005">
      <w:rPr>
        <w:noProof/>
      </w:rPr>
      <w:drawing>
        <wp:inline distT="0" distB="0" distL="0" distR="0">
          <wp:extent cx="1628775" cy="777971"/>
          <wp:effectExtent l="0" t="0" r="0" b="3175"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1683" cy="779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050005">
      <w:rPr>
        <w:noProof/>
      </w:rPr>
      <w:drawing>
        <wp:inline distT="0" distB="0" distL="0" distR="0">
          <wp:extent cx="2187262" cy="699530"/>
          <wp:effectExtent l="0" t="0" r="3810" b="5715"/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899" t="27853" r="2229" b="23346"/>
                  <a:stretch>
                    <a:fillRect/>
                  </a:stretch>
                </pic:blipFill>
                <pic:spPr bwMode="auto">
                  <a:xfrm>
                    <a:off x="0" y="0"/>
                    <a:ext cx="2187262" cy="69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DD8" w:rsidRDefault="003661A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729197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ło finał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5718C"/>
    <w:multiLevelType w:val="multilevel"/>
    <w:tmpl w:val="9B08F7CA"/>
    <w:lvl w:ilvl="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37E2E9B"/>
    <w:multiLevelType w:val="hybridMultilevel"/>
    <w:tmpl w:val="CEAE625A"/>
    <w:lvl w:ilvl="0" w:tplc="00000005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lang w:val="pl-P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917F66"/>
    <w:multiLevelType w:val="hybridMultilevel"/>
    <w:tmpl w:val="8C1EF2A4"/>
    <w:lvl w:ilvl="0" w:tplc="884427D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lang w:val="pl-P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9E435F"/>
    <w:multiLevelType w:val="hybridMultilevel"/>
    <w:tmpl w:val="437096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81E23"/>
    <w:multiLevelType w:val="multilevel"/>
    <w:tmpl w:val="E14835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000000"/>
      </w:rPr>
    </w:lvl>
  </w:abstractNum>
  <w:abstractNum w:abstractNumId="5">
    <w:nsid w:val="1A0A33DE"/>
    <w:multiLevelType w:val="hybridMultilevel"/>
    <w:tmpl w:val="6884F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523E0E"/>
    <w:multiLevelType w:val="hybridMultilevel"/>
    <w:tmpl w:val="B4967D74"/>
    <w:lvl w:ilvl="0" w:tplc="2B5600C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1535D7"/>
    <w:multiLevelType w:val="hybridMultilevel"/>
    <w:tmpl w:val="64E050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3F3B0A"/>
    <w:multiLevelType w:val="multilevel"/>
    <w:tmpl w:val="9B08F7CA"/>
    <w:lvl w:ilvl="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40A66B72"/>
    <w:multiLevelType w:val="hybridMultilevel"/>
    <w:tmpl w:val="864A2F7C"/>
    <w:lvl w:ilvl="0" w:tplc="E680656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2B7830"/>
    <w:multiLevelType w:val="multilevel"/>
    <w:tmpl w:val="9B08F7CA"/>
    <w:lvl w:ilvl="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4F802359"/>
    <w:multiLevelType w:val="hybridMultilevel"/>
    <w:tmpl w:val="9B50E9C0"/>
    <w:lvl w:ilvl="0" w:tplc="E680656C">
      <w:start w:val="1"/>
      <w:numFmt w:val="bullet"/>
      <w:lvlText w:val="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523D2A4F"/>
    <w:multiLevelType w:val="hybridMultilevel"/>
    <w:tmpl w:val="80FA91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745FC2"/>
    <w:multiLevelType w:val="hybridMultilevel"/>
    <w:tmpl w:val="B15477EE"/>
    <w:lvl w:ilvl="0" w:tplc="831EA77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DF45AB"/>
    <w:multiLevelType w:val="hybridMultilevel"/>
    <w:tmpl w:val="BC907B8A"/>
    <w:lvl w:ilvl="0" w:tplc="04150017">
      <w:start w:val="1"/>
      <w:numFmt w:val="lowerLetter"/>
      <w:lvlText w:val="%1)"/>
      <w:lvlJc w:val="left"/>
      <w:pPr>
        <w:ind w:left="1135" w:hanging="360"/>
      </w:pPr>
    </w:lvl>
    <w:lvl w:ilvl="1" w:tplc="04150019" w:tentative="1">
      <w:start w:val="1"/>
      <w:numFmt w:val="lowerLetter"/>
      <w:lvlText w:val="%2."/>
      <w:lvlJc w:val="left"/>
      <w:pPr>
        <w:ind w:left="1855" w:hanging="360"/>
      </w:pPr>
    </w:lvl>
    <w:lvl w:ilvl="2" w:tplc="0415001B" w:tentative="1">
      <w:start w:val="1"/>
      <w:numFmt w:val="lowerRoman"/>
      <w:lvlText w:val="%3."/>
      <w:lvlJc w:val="right"/>
      <w:pPr>
        <w:ind w:left="2575" w:hanging="180"/>
      </w:pPr>
    </w:lvl>
    <w:lvl w:ilvl="3" w:tplc="0415000F" w:tentative="1">
      <w:start w:val="1"/>
      <w:numFmt w:val="decimal"/>
      <w:lvlText w:val="%4."/>
      <w:lvlJc w:val="left"/>
      <w:pPr>
        <w:ind w:left="3295" w:hanging="360"/>
      </w:pPr>
    </w:lvl>
    <w:lvl w:ilvl="4" w:tplc="04150019" w:tentative="1">
      <w:start w:val="1"/>
      <w:numFmt w:val="lowerLetter"/>
      <w:lvlText w:val="%5."/>
      <w:lvlJc w:val="left"/>
      <w:pPr>
        <w:ind w:left="4015" w:hanging="360"/>
      </w:pPr>
    </w:lvl>
    <w:lvl w:ilvl="5" w:tplc="0415001B" w:tentative="1">
      <w:start w:val="1"/>
      <w:numFmt w:val="lowerRoman"/>
      <w:lvlText w:val="%6."/>
      <w:lvlJc w:val="right"/>
      <w:pPr>
        <w:ind w:left="4735" w:hanging="180"/>
      </w:pPr>
    </w:lvl>
    <w:lvl w:ilvl="6" w:tplc="0415000F" w:tentative="1">
      <w:start w:val="1"/>
      <w:numFmt w:val="decimal"/>
      <w:lvlText w:val="%7."/>
      <w:lvlJc w:val="left"/>
      <w:pPr>
        <w:ind w:left="5455" w:hanging="360"/>
      </w:pPr>
    </w:lvl>
    <w:lvl w:ilvl="7" w:tplc="04150019" w:tentative="1">
      <w:start w:val="1"/>
      <w:numFmt w:val="lowerLetter"/>
      <w:lvlText w:val="%8."/>
      <w:lvlJc w:val="left"/>
      <w:pPr>
        <w:ind w:left="6175" w:hanging="360"/>
      </w:pPr>
    </w:lvl>
    <w:lvl w:ilvl="8" w:tplc="0415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15">
    <w:nsid w:val="5E9F4009"/>
    <w:multiLevelType w:val="hybridMultilevel"/>
    <w:tmpl w:val="E438B3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FD16ED"/>
    <w:multiLevelType w:val="hybridMultilevel"/>
    <w:tmpl w:val="0F5490C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B23ECF"/>
    <w:multiLevelType w:val="hybridMultilevel"/>
    <w:tmpl w:val="C01814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FA3FB8"/>
    <w:multiLevelType w:val="multilevel"/>
    <w:tmpl w:val="948079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79700F5B"/>
    <w:multiLevelType w:val="hybridMultilevel"/>
    <w:tmpl w:val="1BCE0918"/>
    <w:lvl w:ilvl="0" w:tplc="884427D2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B0B2BA5"/>
    <w:multiLevelType w:val="hybridMultilevel"/>
    <w:tmpl w:val="9836B918"/>
    <w:lvl w:ilvl="0" w:tplc="1004B36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lang w:val="pl-P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8"/>
  </w:num>
  <w:num w:numId="3">
    <w:abstractNumId w:val="4"/>
  </w:num>
  <w:num w:numId="4">
    <w:abstractNumId w:val="5"/>
  </w:num>
  <w:num w:numId="5">
    <w:abstractNumId w:val="17"/>
  </w:num>
  <w:num w:numId="6">
    <w:abstractNumId w:val="14"/>
  </w:num>
  <w:num w:numId="7">
    <w:abstractNumId w:val="15"/>
  </w:num>
  <w:num w:numId="8">
    <w:abstractNumId w:val="9"/>
  </w:num>
  <w:num w:numId="9">
    <w:abstractNumId w:val="11"/>
  </w:num>
  <w:num w:numId="10">
    <w:abstractNumId w:val="13"/>
  </w:num>
  <w:num w:numId="11">
    <w:abstractNumId w:val="12"/>
  </w:num>
  <w:num w:numId="12">
    <w:abstractNumId w:val="7"/>
  </w:num>
  <w:num w:numId="13">
    <w:abstractNumId w:val="1"/>
  </w:num>
  <w:num w:numId="14">
    <w:abstractNumId w:val="0"/>
  </w:num>
  <w:num w:numId="15">
    <w:abstractNumId w:val="8"/>
  </w:num>
  <w:num w:numId="16">
    <w:abstractNumId w:val="10"/>
  </w:num>
  <w:num w:numId="17">
    <w:abstractNumId w:val="3"/>
  </w:num>
  <w:num w:numId="18">
    <w:abstractNumId w:val="19"/>
  </w:num>
  <w:num w:numId="19">
    <w:abstractNumId w:val="6"/>
  </w:num>
  <w:num w:numId="20">
    <w:abstractNumId w:val="20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D3470"/>
    <w:rsid w:val="00027C35"/>
    <w:rsid w:val="0003014A"/>
    <w:rsid w:val="00036DD8"/>
    <w:rsid w:val="000423F8"/>
    <w:rsid w:val="0004326A"/>
    <w:rsid w:val="00050005"/>
    <w:rsid w:val="00060415"/>
    <w:rsid w:val="00061066"/>
    <w:rsid w:val="000725B4"/>
    <w:rsid w:val="000936E8"/>
    <w:rsid w:val="000A2C29"/>
    <w:rsid w:val="000A3AC1"/>
    <w:rsid w:val="000B7A62"/>
    <w:rsid w:val="000C586E"/>
    <w:rsid w:val="000D70EC"/>
    <w:rsid w:val="000E189A"/>
    <w:rsid w:val="001018AA"/>
    <w:rsid w:val="0010356D"/>
    <w:rsid w:val="0011063C"/>
    <w:rsid w:val="00114B11"/>
    <w:rsid w:val="00120E83"/>
    <w:rsid w:val="00127A6A"/>
    <w:rsid w:val="001402F4"/>
    <w:rsid w:val="00164A00"/>
    <w:rsid w:val="0016589A"/>
    <w:rsid w:val="001A229F"/>
    <w:rsid w:val="001A2AEE"/>
    <w:rsid w:val="001A576D"/>
    <w:rsid w:val="001A7DCE"/>
    <w:rsid w:val="001B3410"/>
    <w:rsid w:val="001B3E30"/>
    <w:rsid w:val="001C41E9"/>
    <w:rsid w:val="001D58DF"/>
    <w:rsid w:val="001E5958"/>
    <w:rsid w:val="00204EF3"/>
    <w:rsid w:val="0024650A"/>
    <w:rsid w:val="002543AB"/>
    <w:rsid w:val="00254412"/>
    <w:rsid w:val="00266588"/>
    <w:rsid w:val="00287E51"/>
    <w:rsid w:val="00294AE0"/>
    <w:rsid w:val="00296227"/>
    <w:rsid w:val="002A332D"/>
    <w:rsid w:val="002B1C4E"/>
    <w:rsid w:val="002B34C6"/>
    <w:rsid w:val="002B5710"/>
    <w:rsid w:val="002C2F40"/>
    <w:rsid w:val="002C5879"/>
    <w:rsid w:val="002C7243"/>
    <w:rsid w:val="002E6DC6"/>
    <w:rsid w:val="002F7B72"/>
    <w:rsid w:val="00307A42"/>
    <w:rsid w:val="00316C37"/>
    <w:rsid w:val="0032019D"/>
    <w:rsid w:val="0033081F"/>
    <w:rsid w:val="00354C34"/>
    <w:rsid w:val="00355081"/>
    <w:rsid w:val="003661A1"/>
    <w:rsid w:val="00382559"/>
    <w:rsid w:val="003926EF"/>
    <w:rsid w:val="003A0F94"/>
    <w:rsid w:val="003A5CD9"/>
    <w:rsid w:val="003B5DD5"/>
    <w:rsid w:val="003C183D"/>
    <w:rsid w:val="003C78D0"/>
    <w:rsid w:val="003D67F8"/>
    <w:rsid w:val="003E5E3B"/>
    <w:rsid w:val="003E7E11"/>
    <w:rsid w:val="00400D72"/>
    <w:rsid w:val="00401200"/>
    <w:rsid w:val="00402B0B"/>
    <w:rsid w:val="00412AA4"/>
    <w:rsid w:val="0041625E"/>
    <w:rsid w:val="0043431C"/>
    <w:rsid w:val="004351AA"/>
    <w:rsid w:val="004476FA"/>
    <w:rsid w:val="004A038B"/>
    <w:rsid w:val="004A0B42"/>
    <w:rsid w:val="004A2254"/>
    <w:rsid w:val="004A248E"/>
    <w:rsid w:val="004A5F59"/>
    <w:rsid w:val="004C74AF"/>
    <w:rsid w:val="004D340C"/>
    <w:rsid w:val="004E6DCB"/>
    <w:rsid w:val="00510C32"/>
    <w:rsid w:val="005160E3"/>
    <w:rsid w:val="00524A4E"/>
    <w:rsid w:val="005253A7"/>
    <w:rsid w:val="005336F1"/>
    <w:rsid w:val="00540063"/>
    <w:rsid w:val="005438C1"/>
    <w:rsid w:val="00551096"/>
    <w:rsid w:val="00575015"/>
    <w:rsid w:val="005A0CB6"/>
    <w:rsid w:val="005B51F8"/>
    <w:rsid w:val="005C6F6A"/>
    <w:rsid w:val="005F1EBD"/>
    <w:rsid w:val="005F3C3B"/>
    <w:rsid w:val="006149C3"/>
    <w:rsid w:val="00615408"/>
    <w:rsid w:val="00620F49"/>
    <w:rsid w:val="0065448E"/>
    <w:rsid w:val="00687D5A"/>
    <w:rsid w:val="00697686"/>
    <w:rsid w:val="006A16F9"/>
    <w:rsid w:val="006A3309"/>
    <w:rsid w:val="006B0786"/>
    <w:rsid w:val="006C4E9E"/>
    <w:rsid w:val="006D3470"/>
    <w:rsid w:val="006D597F"/>
    <w:rsid w:val="006E090A"/>
    <w:rsid w:val="006F3395"/>
    <w:rsid w:val="006F4EB9"/>
    <w:rsid w:val="0070765B"/>
    <w:rsid w:val="00713E67"/>
    <w:rsid w:val="0074319F"/>
    <w:rsid w:val="00756B35"/>
    <w:rsid w:val="00756CF4"/>
    <w:rsid w:val="00766DE4"/>
    <w:rsid w:val="00785335"/>
    <w:rsid w:val="00794B62"/>
    <w:rsid w:val="007A0B33"/>
    <w:rsid w:val="007A4E13"/>
    <w:rsid w:val="007B5606"/>
    <w:rsid w:val="007B655A"/>
    <w:rsid w:val="007D1B82"/>
    <w:rsid w:val="007D5521"/>
    <w:rsid w:val="007D6F96"/>
    <w:rsid w:val="007E68B3"/>
    <w:rsid w:val="007F44A8"/>
    <w:rsid w:val="00806C07"/>
    <w:rsid w:val="0080799F"/>
    <w:rsid w:val="00820F54"/>
    <w:rsid w:val="00842264"/>
    <w:rsid w:val="00844376"/>
    <w:rsid w:val="00851800"/>
    <w:rsid w:val="008522FB"/>
    <w:rsid w:val="00860FB4"/>
    <w:rsid w:val="0086348A"/>
    <w:rsid w:val="008811E3"/>
    <w:rsid w:val="008A2127"/>
    <w:rsid w:val="008A6585"/>
    <w:rsid w:val="008B4449"/>
    <w:rsid w:val="008D659F"/>
    <w:rsid w:val="008D7F52"/>
    <w:rsid w:val="008E2F4A"/>
    <w:rsid w:val="008E6455"/>
    <w:rsid w:val="0090409F"/>
    <w:rsid w:val="00915561"/>
    <w:rsid w:val="009307F6"/>
    <w:rsid w:val="0094483D"/>
    <w:rsid w:val="009708C1"/>
    <w:rsid w:val="00990D6A"/>
    <w:rsid w:val="009921B1"/>
    <w:rsid w:val="009A2D56"/>
    <w:rsid w:val="009B070C"/>
    <w:rsid w:val="009D499D"/>
    <w:rsid w:val="009E05C2"/>
    <w:rsid w:val="009E2D8D"/>
    <w:rsid w:val="009E38CE"/>
    <w:rsid w:val="009E3C70"/>
    <w:rsid w:val="009E3ED3"/>
    <w:rsid w:val="009E5F6F"/>
    <w:rsid w:val="009F40C6"/>
    <w:rsid w:val="009F62A9"/>
    <w:rsid w:val="00A0045B"/>
    <w:rsid w:val="00A05BC4"/>
    <w:rsid w:val="00A1375B"/>
    <w:rsid w:val="00A24402"/>
    <w:rsid w:val="00A32BD1"/>
    <w:rsid w:val="00A40BB1"/>
    <w:rsid w:val="00A4264D"/>
    <w:rsid w:val="00A460B9"/>
    <w:rsid w:val="00A51E58"/>
    <w:rsid w:val="00A65F2D"/>
    <w:rsid w:val="00A73D0F"/>
    <w:rsid w:val="00A757E6"/>
    <w:rsid w:val="00AA17A2"/>
    <w:rsid w:val="00AA382D"/>
    <w:rsid w:val="00AA45A4"/>
    <w:rsid w:val="00AC35DC"/>
    <w:rsid w:val="00AD49E8"/>
    <w:rsid w:val="00AE2B84"/>
    <w:rsid w:val="00B03361"/>
    <w:rsid w:val="00B10257"/>
    <w:rsid w:val="00B11D99"/>
    <w:rsid w:val="00B17880"/>
    <w:rsid w:val="00B259B8"/>
    <w:rsid w:val="00B31A36"/>
    <w:rsid w:val="00B36FC7"/>
    <w:rsid w:val="00B37DB3"/>
    <w:rsid w:val="00B547F3"/>
    <w:rsid w:val="00B56606"/>
    <w:rsid w:val="00B56B54"/>
    <w:rsid w:val="00B57FEF"/>
    <w:rsid w:val="00B64FC3"/>
    <w:rsid w:val="00B71FDE"/>
    <w:rsid w:val="00B77C5E"/>
    <w:rsid w:val="00B85627"/>
    <w:rsid w:val="00B8648D"/>
    <w:rsid w:val="00BC2E50"/>
    <w:rsid w:val="00BD7D24"/>
    <w:rsid w:val="00BE07D2"/>
    <w:rsid w:val="00BF010D"/>
    <w:rsid w:val="00C00EAF"/>
    <w:rsid w:val="00C03569"/>
    <w:rsid w:val="00C03768"/>
    <w:rsid w:val="00C270A2"/>
    <w:rsid w:val="00C32A28"/>
    <w:rsid w:val="00C56C3C"/>
    <w:rsid w:val="00C61101"/>
    <w:rsid w:val="00C82414"/>
    <w:rsid w:val="00C8287E"/>
    <w:rsid w:val="00C94835"/>
    <w:rsid w:val="00C9507F"/>
    <w:rsid w:val="00CB52B9"/>
    <w:rsid w:val="00D17747"/>
    <w:rsid w:val="00D22AE6"/>
    <w:rsid w:val="00D269A9"/>
    <w:rsid w:val="00D44C75"/>
    <w:rsid w:val="00D77DF9"/>
    <w:rsid w:val="00D86BAC"/>
    <w:rsid w:val="00DB13FB"/>
    <w:rsid w:val="00DF180D"/>
    <w:rsid w:val="00DF4178"/>
    <w:rsid w:val="00E02BF0"/>
    <w:rsid w:val="00E0342B"/>
    <w:rsid w:val="00E041F0"/>
    <w:rsid w:val="00E25C85"/>
    <w:rsid w:val="00E32D38"/>
    <w:rsid w:val="00E370F6"/>
    <w:rsid w:val="00E46C28"/>
    <w:rsid w:val="00E47A2F"/>
    <w:rsid w:val="00E57DC3"/>
    <w:rsid w:val="00E605D5"/>
    <w:rsid w:val="00E609CD"/>
    <w:rsid w:val="00E71C7B"/>
    <w:rsid w:val="00E74D28"/>
    <w:rsid w:val="00E76630"/>
    <w:rsid w:val="00E772E8"/>
    <w:rsid w:val="00E87272"/>
    <w:rsid w:val="00EB61C3"/>
    <w:rsid w:val="00EC4612"/>
    <w:rsid w:val="00ED0484"/>
    <w:rsid w:val="00EE2664"/>
    <w:rsid w:val="00EE50A1"/>
    <w:rsid w:val="00F06C07"/>
    <w:rsid w:val="00F07249"/>
    <w:rsid w:val="00F111DF"/>
    <w:rsid w:val="00F2056E"/>
    <w:rsid w:val="00F47291"/>
    <w:rsid w:val="00F4766B"/>
    <w:rsid w:val="00F50CF6"/>
    <w:rsid w:val="00F52181"/>
    <w:rsid w:val="00F65835"/>
    <w:rsid w:val="00F70A92"/>
    <w:rsid w:val="00F76989"/>
    <w:rsid w:val="00F859EE"/>
    <w:rsid w:val="00F87D49"/>
    <w:rsid w:val="00F91108"/>
    <w:rsid w:val="00FA579A"/>
    <w:rsid w:val="00FA62EA"/>
    <w:rsid w:val="00FA6653"/>
    <w:rsid w:val="00FB0D09"/>
    <w:rsid w:val="00FC35A6"/>
    <w:rsid w:val="00FE340E"/>
    <w:rsid w:val="00FF0C9F"/>
    <w:rsid w:val="00FF2B53"/>
    <w:rsid w:val="00FF3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34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7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7880"/>
  </w:style>
  <w:style w:type="paragraph" w:styleId="Stopka">
    <w:name w:val="footer"/>
    <w:basedOn w:val="Normalny"/>
    <w:link w:val="StopkaZnak"/>
    <w:uiPriority w:val="99"/>
    <w:unhideWhenUsed/>
    <w:rsid w:val="00B17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7880"/>
  </w:style>
  <w:style w:type="paragraph" w:styleId="Akapitzlist">
    <w:name w:val="List Paragraph"/>
    <w:basedOn w:val="Normalny"/>
    <w:uiPriority w:val="34"/>
    <w:qFormat/>
    <w:rsid w:val="00B17880"/>
    <w:pPr>
      <w:ind w:left="720"/>
      <w:contextualSpacing/>
    </w:pPr>
  </w:style>
  <w:style w:type="table" w:styleId="Tabela-Siatka">
    <w:name w:val="Table Grid"/>
    <w:basedOn w:val="Standardowy"/>
    <w:uiPriority w:val="59"/>
    <w:rsid w:val="00B178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17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7880"/>
    <w:rPr>
      <w:rFonts w:ascii="Tahoma" w:hAnsi="Tahoma" w:cs="Tahoma"/>
      <w:sz w:val="16"/>
      <w:szCs w:val="16"/>
    </w:rPr>
  </w:style>
  <w:style w:type="character" w:customStyle="1" w:styleId="Teksttreci5">
    <w:name w:val="Tekst treści (5)_"/>
    <w:basedOn w:val="Domylnaczcionkaakapitu"/>
    <w:link w:val="Teksttreci50"/>
    <w:rsid w:val="0086348A"/>
    <w:rPr>
      <w:rFonts w:ascii="Calibri" w:eastAsia="Calibri" w:hAnsi="Calibri" w:cs="Calibri"/>
      <w:b/>
      <w:bCs/>
      <w:i/>
      <w:iCs/>
      <w:sz w:val="21"/>
      <w:szCs w:val="21"/>
      <w:shd w:val="clear" w:color="auto" w:fill="FFFFFF"/>
    </w:rPr>
  </w:style>
  <w:style w:type="paragraph" w:customStyle="1" w:styleId="Teksttreci50">
    <w:name w:val="Tekst treści (5)"/>
    <w:basedOn w:val="Normalny"/>
    <w:link w:val="Teksttreci5"/>
    <w:rsid w:val="0086348A"/>
    <w:pPr>
      <w:widowControl w:val="0"/>
      <w:shd w:val="clear" w:color="auto" w:fill="FFFFFF"/>
      <w:spacing w:before="240" w:after="0" w:line="264" w:lineRule="exact"/>
      <w:jc w:val="both"/>
    </w:pPr>
    <w:rPr>
      <w:rFonts w:ascii="Calibri" w:eastAsia="Calibri" w:hAnsi="Calibri" w:cs="Calibri"/>
      <w:b/>
      <w:bCs/>
      <w:i/>
      <w:iCs/>
      <w:sz w:val="21"/>
      <w:szCs w:val="21"/>
    </w:rPr>
  </w:style>
  <w:style w:type="paragraph" w:styleId="Tekstpodstawowy">
    <w:name w:val="Body Text"/>
    <w:basedOn w:val="Normalny"/>
    <w:link w:val="TekstpodstawowyZnak"/>
    <w:rsid w:val="00A65F2D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A65F2D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Hipercze">
    <w:name w:val="Hyperlink"/>
    <w:basedOn w:val="Domylnaczcionkaakapitu"/>
    <w:rsid w:val="00851800"/>
    <w:rPr>
      <w:color w:val="0066CC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05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605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605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05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05D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7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7880"/>
  </w:style>
  <w:style w:type="paragraph" w:styleId="Stopka">
    <w:name w:val="footer"/>
    <w:basedOn w:val="Normalny"/>
    <w:link w:val="StopkaZnak"/>
    <w:uiPriority w:val="99"/>
    <w:unhideWhenUsed/>
    <w:rsid w:val="00B17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7880"/>
  </w:style>
  <w:style w:type="paragraph" w:styleId="Akapitzlist">
    <w:name w:val="List Paragraph"/>
    <w:basedOn w:val="Normalny"/>
    <w:uiPriority w:val="34"/>
    <w:qFormat/>
    <w:rsid w:val="00B17880"/>
    <w:pPr>
      <w:ind w:left="720"/>
      <w:contextualSpacing/>
    </w:pPr>
  </w:style>
  <w:style w:type="table" w:styleId="Tabela-Siatka">
    <w:name w:val="Table Grid"/>
    <w:basedOn w:val="Standardowy"/>
    <w:uiPriority w:val="59"/>
    <w:rsid w:val="00B17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17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7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gniochron.e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.Pawlowska.BOLARUS\Desktop\OFERT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9D3405-CDB7-4139-849F-11E2F46BC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OFERTA</Template>
  <TotalTime>2</TotalTime>
  <Pages>8</Pages>
  <Words>1913</Words>
  <Characters>11478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BOLARUSA SA</Company>
  <LinksUpToDate>false</LinksUpToDate>
  <CharactersWithSpaces>13365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Pawlowska</dc:creator>
  <cp:lastModifiedBy>SB</cp:lastModifiedBy>
  <cp:revision>7</cp:revision>
  <cp:lastPrinted>2017-03-12T15:48:00Z</cp:lastPrinted>
  <dcterms:created xsi:type="dcterms:W3CDTF">2017-03-12T15:41:00Z</dcterms:created>
  <dcterms:modified xsi:type="dcterms:W3CDTF">2017-03-13T07:03:00Z</dcterms:modified>
</cp:coreProperties>
</file>